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A76D1" w14:textId="7FBAAEF8" w:rsidR="00B6590F" w:rsidRPr="0084768C" w:rsidRDefault="00F72909" w:rsidP="005D7C11">
      <w:pPr>
        <w:spacing w:after="0"/>
        <w:rPr>
          <w:rFonts w:cstheme="minorHAnsi"/>
          <w:color w:val="auto"/>
        </w:rPr>
      </w:pPr>
      <w:r w:rsidRPr="00F72909">
        <w:rPr>
          <w:rFonts w:ascii="Times New Roman" w:hAnsi="Times New Roman" w:cs="Times New Roman"/>
          <w:noProof/>
          <w:color w:val="auto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DF7C823" wp14:editId="5ED7B458">
                <wp:simplePos x="0" y="0"/>
                <wp:positionH relativeFrom="margin">
                  <wp:posOffset>4152900</wp:posOffset>
                </wp:positionH>
                <wp:positionV relativeFrom="paragraph">
                  <wp:posOffset>104140</wp:posOffset>
                </wp:positionV>
                <wp:extent cx="1694815" cy="892175"/>
                <wp:effectExtent l="0" t="0" r="0" b="98425"/>
                <wp:wrapNone/>
                <wp:docPr id="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4815" cy="892175"/>
                          <a:chOff x="0" y="0"/>
                          <a:chExt cx="1885500" cy="1147509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235669">
                            <a:off x="570558" y="395407"/>
                            <a:ext cx="659771" cy="752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itle 1"/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885500" cy="50555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91032F" w14:textId="77777777" w:rsidR="00F72909" w:rsidRDefault="00F72909" w:rsidP="00F72909">
                              <w:pPr>
                                <w:jc w:val="center"/>
                                <w:rPr>
                                  <w:b/>
                                  <w:bCs/>
                                  <w:color w:val="0070C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70C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t>New Zealand</w:t>
                              </w:r>
                              <w:r>
                                <w:rPr>
                                  <w:b/>
                                  <w:bCs/>
                                  <w:color w:val="0070C0"/>
                                  <w:kern w:val="24"/>
                                  <w:sz w:val="18"/>
                                  <w:szCs w:val="18"/>
                                  <w:lang w:val="en-US"/>
                                </w:rPr>
                                <w:br/>
                                <w:t>Aeronautical Trust Limited</w:t>
                              </w:r>
                            </w:p>
                          </w:txbxContent>
                        </wps:txbx>
                        <wps:bodyPr vert="horz" lIns="91440" tIns="45720" rIns="91440" bIns="45720" rtlCol="0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F7C823" id="Group 2" o:spid="_x0000_s1026" style="position:absolute;margin-left:327pt;margin-top:8.2pt;width:133.45pt;height:70.25pt;z-index:251659264;mso-position-horizontal-relative:margin;mso-width-relative:margin;mso-height-relative:margin" coordsize="18855,1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5705;top:3954;width:6598;height:7521;rotation:134968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itle 1" o:spid="_x0000_s1028" type="#_x0000_t202" style="position:absolute;width:18855;height:50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5591032F" w14:textId="77777777" w:rsidR="00F72909" w:rsidRDefault="00F72909" w:rsidP="00F72909">
                        <w:pPr>
                          <w:jc w:val="center"/>
                          <w:rPr>
                            <w:b/>
                            <w:bCs/>
                            <w:color w:val="0070C0"/>
                            <w:kern w:val="24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b/>
                            <w:bCs/>
                            <w:color w:val="0070C0"/>
                            <w:kern w:val="24"/>
                            <w:sz w:val="18"/>
                            <w:szCs w:val="18"/>
                            <w:lang w:val="en-US"/>
                          </w:rPr>
                          <w:t>New Zealand</w:t>
                        </w:r>
                        <w:r>
                          <w:rPr>
                            <w:b/>
                            <w:bCs/>
                            <w:color w:val="0070C0"/>
                            <w:kern w:val="24"/>
                            <w:sz w:val="18"/>
                            <w:szCs w:val="18"/>
                            <w:lang w:val="en-US"/>
                          </w:rPr>
                          <w:br/>
                          <w:t>Aeronautical Trust Limited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51C31" w:rsidRPr="0084768C">
        <w:rPr>
          <w:rFonts w:cstheme="minorHAnsi"/>
          <w:noProof/>
          <w:color w:val="auto"/>
        </w:rPr>
        <w:drawing>
          <wp:inline distT="0" distB="0" distL="0" distR="0" wp14:anchorId="581EFE8B" wp14:editId="38180233">
            <wp:extent cx="3171063" cy="975995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1063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1C31" w:rsidRPr="0084768C">
        <w:rPr>
          <w:rFonts w:cstheme="minorHAnsi"/>
          <w:color w:val="auto"/>
        </w:rPr>
        <w:t xml:space="preserve"> </w:t>
      </w:r>
    </w:p>
    <w:p w14:paraId="058CEFEB" w14:textId="77777777" w:rsidR="00B6590F" w:rsidRPr="0084768C" w:rsidRDefault="00451C31" w:rsidP="00C47C0C">
      <w:pPr>
        <w:spacing w:before="120" w:after="120"/>
        <w:jc w:val="center"/>
        <w:rPr>
          <w:rFonts w:cstheme="minorHAnsi"/>
          <w:color w:val="auto"/>
        </w:rPr>
      </w:pPr>
      <w:r w:rsidRPr="0084768C">
        <w:rPr>
          <w:rFonts w:eastAsia="Palatino Linotype" w:cstheme="minorHAnsi"/>
          <w:b/>
          <w:color w:val="auto"/>
          <w:sz w:val="48"/>
        </w:rPr>
        <w:t>Awards Nomination Form</w:t>
      </w:r>
    </w:p>
    <w:p w14:paraId="0ADCC27F" w14:textId="77777777" w:rsidR="00B6590F" w:rsidRPr="004F4ECA" w:rsidRDefault="00451C31" w:rsidP="005D7C11">
      <w:pPr>
        <w:spacing w:after="0"/>
        <w:rPr>
          <w:rFonts w:cstheme="minorHAnsi"/>
          <w:b/>
          <w:bCs/>
          <w:color w:val="auto"/>
        </w:rPr>
      </w:pPr>
      <w:r w:rsidRPr="004F4ECA">
        <w:rPr>
          <w:rFonts w:eastAsia="Arial" w:cstheme="minorHAnsi"/>
          <w:b/>
          <w:bCs/>
          <w:i/>
          <w:color w:val="auto"/>
          <w:sz w:val="24"/>
        </w:rPr>
        <w:t xml:space="preserve">Nominations will only be considered if submitted using this nomination form. </w:t>
      </w:r>
    </w:p>
    <w:p w14:paraId="62E13D94" w14:textId="77777777" w:rsidR="001B3D97" w:rsidRDefault="00451C31" w:rsidP="005D7C11">
      <w:pPr>
        <w:spacing w:after="0"/>
        <w:rPr>
          <w:rFonts w:eastAsia="Arial" w:cstheme="minorHAnsi"/>
          <w:i/>
          <w:color w:val="auto"/>
          <w:sz w:val="20"/>
        </w:rPr>
      </w:pPr>
      <w:r w:rsidRPr="0084768C">
        <w:rPr>
          <w:rFonts w:eastAsia="Arial" w:cstheme="minorHAnsi"/>
          <w:i/>
          <w:color w:val="auto"/>
          <w:sz w:val="20"/>
        </w:rPr>
        <w:t>NOTE: This form is to be completed and submitted electronically. Once the nominator has completed the relevant sections, please save the file</w:t>
      </w:r>
      <w:r w:rsidR="00BA637D" w:rsidRPr="0084768C">
        <w:rPr>
          <w:rFonts w:eastAsia="Arial" w:cstheme="minorHAnsi"/>
          <w:i/>
          <w:color w:val="auto"/>
          <w:sz w:val="20"/>
        </w:rPr>
        <w:t xml:space="preserve"> </w:t>
      </w:r>
      <w:r w:rsidR="00BA637D" w:rsidRPr="0084768C">
        <w:rPr>
          <w:rFonts w:eastAsia="Arial" w:cstheme="minorHAnsi"/>
          <w:b/>
          <w:i/>
          <w:color w:val="auto"/>
          <w:sz w:val="20"/>
        </w:rPr>
        <w:t>with the nominee name as the file name</w:t>
      </w:r>
      <w:r w:rsidRPr="0084768C">
        <w:rPr>
          <w:rFonts w:eastAsia="Arial" w:cstheme="minorHAnsi"/>
          <w:i/>
          <w:color w:val="auto"/>
          <w:sz w:val="20"/>
        </w:rPr>
        <w:t xml:space="preserve"> and email on to the referee so that they may complete their relevant section. A signature is not required. </w:t>
      </w:r>
    </w:p>
    <w:p w14:paraId="4DC77143" w14:textId="77777777" w:rsidR="001B3D97" w:rsidRDefault="001B3D97" w:rsidP="005D7C11">
      <w:pPr>
        <w:spacing w:after="0"/>
        <w:rPr>
          <w:rFonts w:eastAsia="Arial" w:cstheme="minorHAnsi"/>
          <w:i/>
          <w:color w:val="auto"/>
          <w:sz w:val="24"/>
          <w:szCs w:val="24"/>
        </w:rPr>
      </w:pPr>
    </w:p>
    <w:p w14:paraId="521E377C" w14:textId="1ADA8FB2" w:rsidR="00B6590F" w:rsidRPr="001B3D97" w:rsidRDefault="00451C31" w:rsidP="005D7C11">
      <w:pPr>
        <w:spacing w:after="0"/>
        <w:rPr>
          <w:rFonts w:cstheme="minorHAnsi"/>
          <w:color w:val="FF0000"/>
          <w:sz w:val="24"/>
          <w:szCs w:val="24"/>
        </w:rPr>
      </w:pPr>
      <w:r w:rsidRPr="001B3D97">
        <w:rPr>
          <w:rFonts w:eastAsia="Arial" w:cstheme="minorHAnsi"/>
          <w:i/>
          <w:color w:val="FF0000"/>
          <w:sz w:val="24"/>
          <w:szCs w:val="24"/>
        </w:rPr>
        <w:t>Please</w:t>
      </w:r>
      <w:r w:rsidR="004F4ECA" w:rsidRPr="001B3D97">
        <w:rPr>
          <w:rFonts w:eastAsia="Arial" w:cstheme="minorHAnsi"/>
          <w:i/>
          <w:color w:val="FF0000"/>
          <w:sz w:val="24"/>
          <w:szCs w:val="24"/>
        </w:rPr>
        <w:t>,</w:t>
      </w:r>
      <w:r w:rsidRPr="001B3D97">
        <w:rPr>
          <w:rFonts w:eastAsia="Arial" w:cstheme="minorHAnsi"/>
          <w:i/>
          <w:color w:val="FF0000"/>
          <w:sz w:val="24"/>
          <w:szCs w:val="24"/>
        </w:rPr>
        <w:t xml:space="preserve"> DO NOT print, sign, and</w:t>
      </w:r>
      <w:r w:rsidR="009E144E" w:rsidRPr="001B3D97">
        <w:rPr>
          <w:rFonts w:eastAsia="Arial" w:cstheme="minorHAnsi"/>
          <w:i/>
          <w:color w:val="FF0000"/>
          <w:sz w:val="24"/>
          <w:szCs w:val="24"/>
        </w:rPr>
        <w:t xml:space="preserve"> then</w:t>
      </w:r>
      <w:r w:rsidRPr="001B3D97">
        <w:rPr>
          <w:rFonts w:eastAsia="Arial" w:cstheme="minorHAnsi"/>
          <w:i/>
          <w:color w:val="FF0000"/>
          <w:sz w:val="24"/>
          <w:szCs w:val="24"/>
        </w:rPr>
        <w:t xml:space="preserve"> scan this form.</w:t>
      </w:r>
      <w:r w:rsidR="009E144E" w:rsidRPr="001B3D97">
        <w:rPr>
          <w:rFonts w:eastAsia="Arial" w:cstheme="minorHAnsi"/>
          <w:i/>
          <w:color w:val="FF0000"/>
          <w:sz w:val="24"/>
          <w:szCs w:val="24"/>
        </w:rPr>
        <w:t xml:space="preserve">  </w:t>
      </w:r>
      <w:r w:rsidR="001B5E67" w:rsidRPr="001B3D97">
        <w:rPr>
          <w:rFonts w:eastAsia="Arial" w:cstheme="minorHAnsi"/>
          <w:i/>
          <w:color w:val="FF0000"/>
          <w:sz w:val="24"/>
          <w:szCs w:val="24"/>
        </w:rPr>
        <w:t>DO NOT save as a PDF.</w:t>
      </w:r>
      <w:r w:rsidRPr="001B3D97">
        <w:rPr>
          <w:rFonts w:eastAsia="Arial" w:cstheme="minorHAnsi"/>
          <w:i/>
          <w:color w:val="FF0000"/>
          <w:sz w:val="24"/>
          <w:szCs w:val="24"/>
        </w:rPr>
        <w:t xml:space="preserve"> </w:t>
      </w:r>
    </w:p>
    <w:p w14:paraId="65ED432B" w14:textId="0FE33347" w:rsidR="00173961" w:rsidRPr="0084768C" w:rsidRDefault="00173961" w:rsidP="00823CE6">
      <w:pPr>
        <w:spacing w:before="120" w:after="120" w:line="240" w:lineRule="auto"/>
        <w:rPr>
          <w:rFonts w:eastAsia="Arial" w:cstheme="minorHAnsi"/>
          <w:b/>
          <w:color w:val="auto"/>
          <w:sz w:val="24"/>
          <w:u w:val="single" w:color="000066"/>
        </w:rPr>
      </w:pPr>
      <w:r>
        <w:rPr>
          <w:rFonts w:eastAsia="Arial" w:cstheme="minorHAnsi"/>
          <w:b/>
          <w:color w:val="auto"/>
          <w:sz w:val="24"/>
          <w:u w:val="single" w:color="000066"/>
        </w:rPr>
        <w:t>New Zealand Division</w:t>
      </w:r>
      <w:r w:rsidRPr="0084768C">
        <w:rPr>
          <w:rFonts w:eastAsia="Arial" w:cstheme="minorHAnsi"/>
          <w:b/>
          <w:color w:val="auto"/>
          <w:sz w:val="24"/>
          <w:u w:val="single" w:color="000066"/>
        </w:rPr>
        <w:t xml:space="preserve"> Award:</w:t>
      </w:r>
    </w:p>
    <w:p w14:paraId="6C437679" w14:textId="3CDE7C00" w:rsidR="005D7C11" w:rsidRPr="0084768C" w:rsidRDefault="00823CE6" w:rsidP="00823CE6">
      <w:pPr>
        <w:spacing w:before="120" w:after="120" w:line="240" w:lineRule="auto"/>
        <w:rPr>
          <w:rFonts w:eastAsia="Arial" w:cstheme="minorHAnsi"/>
          <w:b/>
          <w:color w:val="auto"/>
          <w:sz w:val="24"/>
          <w:u w:val="single"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Meritorious Service Award.</w:t>
      </w:r>
      <w:r w:rsidRPr="001B3D97">
        <w:rPr>
          <w:rFonts w:eastAsia="Arial" w:cstheme="minorHAnsi"/>
          <w:color w:val="auto"/>
          <w:u w:color="000066"/>
        </w:rPr>
        <w:t xml:space="preserve"> The Meritorious Service Award is made by the Council of the Society and recognises long term contributions and practical achievements in all sections of aerospace in New Zealand</w:t>
      </w:r>
    </w:p>
    <w:p w14:paraId="4771D695" w14:textId="38638758" w:rsidR="00173961" w:rsidRDefault="00C47C0C" w:rsidP="00823CE6">
      <w:pPr>
        <w:spacing w:before="120" w:after="120" w:line="240" w:lineRule="auto"/>
        <w:rPr>
          <w:rFonts w:eastAsia="Arial" w:cstheme="minorHAnsi"/>
          <w:b/>
          <w:color w:val="auto"/>
          <w:sz w:val="24"/>
          <w:u w:val="single" w:color="000066"/>
        </w:rPr>
      </w:pPr>
      <w:r>
        <w:rPr>
          <w:rFonts w:eastAsia="Arial" w:cstheme="minorHAnsi"/>
          <w:b/>
          <w:color w:val="auto"/>
          <w:sz w:val="24"/>
          <w:u w:val="single" w:color="000066"/>
        </w:rPr>
        <w:t xml:space="preserve">New Zealand </w:t>
      </w:r>
      <w:r w:rsidR="00C77663">
        <w:rPr>
          <w:rFonts w:eastAsia="Arial" w:cstheme="minorHAnsi"/>
          <w:b/>
          <w:color w:val="auto"/>
          <w:sz w:val="24"/>
          <w:u w:val="single" w:color="000066"/>
        </w:rPr>
        <w:t xml:space="preserve">Aeronautical </w:t>
      </w:r>
      <w:r w:rsidR="00173961">
        <w:rPr>
          <w:rFonts w:eastAsia="Arial" w:cstheme="minorHAnsi"/>
          <w:b/>
          <w:color w:val="auto"/>
          <w:sz w:val="24"/>
          <w:u w:val="single" w:color="000066"/>
        </w:rPr>
        <w:t>T</w:t>
      </w:r>
      <w:r w:rsidR="00C77663">
        <w:rPr>
          <w:rFonts w:eastAsia="Arial" w:cstheme="minorHAnsi"/>
          <w:b/>
          <w:color w:val="auto"/>
          <w:sz w:val="24"/>
          <w:u w:val="single" w:color="000066"/>
        </w:rPr>
        <w:t>rust</w:t>
      </w:r>
      <w:r w:rsidR="00173961">
        <w:rPr>
          <w:rFonts w:eastAsia="Arial" w:cstheme="minorHAnsi"/>
          <w:b/>
          <w:color w:val="auto"/>
          <w:sz w:val="24"/>
          <w:u w:val="single" w:color="000066"/>
        </w:rPr>
        <w:t xml:space="preserve"> </w:t>
      </w:r>
      <w:r w:rsidR="00F72909">
        <w:rPr>
          <w:rFonts w:eastAsia="Arial" w:cstheme="minorHAnsi"/>
          <w:b/>
          <w:color w:val="auto"/>
          <w:sz w:val="24"/>
          <w:u w:val="single" w:color="000066"/>
        </w:rPr>
        <w:t xml:space="preserve">Ltd. </w:t>
      </w:r>
      <w:r w:rsidR="00173961">
        <w:rPr>
          <w:rFonts w:eastAsia="Arial" w:cstheme="minorHAnsi"/>
          <w:b/>
          <w:color w:val="auto"/>
          <w:sz w:val="24"/>
          <w:u w:val="single" w:color="000066"/>
        </w:rPr>
        <w:t>Awards</w:t>
      </w:r>
      <w:r w:rsidR="00823CE6">
        <w:rPr>
          <w:rFonts w:eastAsia="Arial" w:cstheme="minorHAnsi"/>
          <w:b/>
          <w:color w:val="auto"/>
          <w:sz w:val="24"/>
          <w:u w:val="single" w:color="000066"/>
        </w:rPr>
        <w:t>:</w:t>
      </w:r>
      <w:r w:rsidR="00173961">
        <w:rPr>
          <w:rFonts w:eastAsia="Arial" w:cstheme="minorHAnsi"/>
          <w:b/>
          <w:color w:val="auto"/>
          <w:sz w:val="24"/>
          <w:u w:val="single" w:color="000066"/>
        </w:rPr>
        <w:t xml:space="preserve">  </w:t>
      </w:r>
    </w:p>
    <w:p w14:paraId="6981C4E2" w14:textId="77777777" w:rsidR="00291083" w:rsidRPr="001B3D97" w:rsidRDefault="00291083" w:rsidP="00823CE6">
      <w:pPr>
        <w:spacing w:before="120" w:after="12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Douglas Patterson Award.</w:t>
      </w:r>
      <w:r w:rsidRPr="001B3D97">
        <w:rPr>
          <w:rFonts w:eastAsia="Arial" w:cstheme="minorHAnsi"/>
          <w:color w:val="auto"/>
          <w:u w:color="000066"/>
        </w:rPr>
        <w:t xml:space="preserve"> This award is to encourage those persons who are making a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career in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in South Pacific countries. The award is intended to assist the candidate to gain experience in the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industry in New Zealand or overseas.</w:t>
      </w:r>
    </w:p>
    <w:p w14:paraId="326B06EA" w14:textId="77777777" w:rsidR="00291083" w:rsidRPr="001B3D97" w:rsidRDefault="00291083" w:rsidP="00823CE6">
      <w:pPr>
        <w:spacing w:after="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Duncan Campbell Award</w:t>
      </w:r>
      <w:r w:rsidRPr="001B3D97">
        <w:rPr>
          <w:rFonts w:eastAsia="Arial" w:cstheme="minorHAnsi"/>
          <w:color w:val="auto"/>
          <w:u w:color="000066"/>
        </w:rPr>
        <w:t>.  This award comes in two categories:</w:t>
      </w:r>
    </w:p>
    <w:p w14:paraId="4EF51FAA" w14:textId="77777777" w:rsidR="00291083" w:rsidRPr="001B3D97" w:rsidRDefault="00291083" w:rsidP="00823CE6">
      <w:pPr>
        <w:spacing w:after="0" w:line="240" w:lineRule="auto"/>
        <w:ind w:left="1134" w:hanging="1134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color w:val="auto"/>
          <w:u w:color="000066"/>
        </w:rPr>
        <w:t xml:space="preserve">Category A: </w:t>
      </w:r>
      <w:r w:rsidR="009B76D6" w:rsidRPr="001B3D97">
        <w:rPr>
          <w:rFonts w:eastAsia="Arial" w:cstheme="minorHAnsi"/>
          <w:color w:val="auto"/>
          <w:u w:color="000066"/>
        </w:rPr>
        <w:tab/>
      </w:r>
      <w:r w:rsidRPr="001B3D97">
        <w:rPr>
          <w:rFonts w:eastAsia="Arial" w:cstheme="minorHAnsi"/>
          <w:color w:val="auto"/>
          <w:u w:color="000066"/>
        </w:rPr>
        <w:t>To encourage any person showing potential in the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 xml:space="preserve">profession </w:t>
      </w:r>
      <w:r w:rsidR="00863E85" w:rsidRPr="001B3D97">
        <w:rPr>
          <w:rFonts w:eastAsia="Arial" w:cstheme="minorHAnsi"/>
          <w:color w:val="auto"/>
          <w:u w:color="000066"/>
        </w:rPr>
        <w:t>o</w:t>
      </w:r>
      <w:r w:rsidRPr="001B3D97">
        <w:rPr>
          <w:rFonts w:eastAsia="Arial" w:cstheme="minorHAnsi"/>
          <w:color w:val="auto"/>
          <w:u w:color="000066"/>
        </w:rPr>
        <w:t>f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Journalism. Candidates must be under 28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years of age at the time of the application.</w:t>
      </w:r>
    </w:p>
    <w:p w14:paraId="2CCCA2BD" w14:textId="77777777" w:rsidR="00291083" w:rsidRPr="001B3D97" w:rsidRDefault="00291083" w:rsidP="00823CE6">
      <w:pPr>
        <w:spacing w:after="0" w:line="240" w:lineRule="auto"/>
        <w:ind w:left="1134" w:hanging="1134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color w:val="auto"/>
          <w:u w:color="000066"/>
        </w:rPr>
        <w:t xml:space="preserve">Category B: </w:t>
      </w:r>
      <w:r w:rsidR="009B76D6" w:rsidRPr="001B3D97">
        <w:rPr>
          <w:rFonts w:eastAsia="Arial" w:cstheme="minorHAnsi"/>
          <w:color w:val="auto"/>
          <w:u w:color="000066"/>
        </w:rPr>
        <w:tab/>
      </w:r>
      <w:r w:rsidRPr="001B3D97">
        <w:rPr>
          <w:rFonts w:eastAsia="Arial" w:cstheme="minorHAnsi"/>
          <w:color w:val="auto"/>
          <w:u w:color="000066"/>
        </w:rPr>
        <w:t>To recognise established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Journalists or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Writers who have demonstrated their ability and dedication in this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specialised area.</w:t>
      </w:r>
    </w:p>
    <w:p w14:paraId="418BE84E" w14:textId="77777777" w:rsidR="00291083" w:rsidRPr="001B3D97" w:rsidRDefault="00291083" w:rsidP="00823CE6">
      <w:pPr>
        <w:spacing w:before="120" w:after="12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EA Gibson Award.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This award recognises the contribution of the first Director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 xml:space="preserve">of </w:t>
      </w:r>
      <w:r w:rsidR="00863E85" w:rsidRPr="001B3D97">
        <w:rPr>
          <w:rFonts w:eastAsia="Arial" w:cstheme="minorHAnsi"/>
          <w:color w:val="auto"/>
          <w:u w:color="000066"/>
        </w:rPr>
        <w:t>C</w:t>
      </w:r>
      <w:r w:rsidRPr="001B3D97">
        <w:rPr>
          <w:rFonts w:eastAsia="Arial" w:cstheme="minorHAnsi"/>
          <w:color w:val="auto"/>
          <w:u w:color="000066"/>
        </w:rPr>
        <w:t>ivil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Aviation, Mr E.A. Gibson (</w:t>
      </w:r>
      <w:proofErr w:type="spellStart"/>
      <w:r w:rsidRPr="001B3D97">
        <w:rPr>
          <w:rFonts w:eastAsia="Arial" w:cstheme="minorHAnsi"/>
          <w:color w:val="auto"/>
          <w:u w:color="000066"/>
        </w:rPr>
        <w:t>Gibby</w:t>
      </w:r>
      <w:proofErr w:type="spellEnd"/>
      <w:r w:rsidRPr="001B3D97">
        <w:rPr>
          <w:rFonts w:eastAsia="Arial" w:cstheme="minorHAnsi"/>
          <w:color w:val="auto"/>
          <w:u w:color="000066"/>
        </w:rPr>
        <w:t>) to the establishment of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civil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and particularly his support for the establishment of the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agricultural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sector in New Zealand. This award is for innovation or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another form of excellence within the field of agricultural 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in New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Zealand.</w:t>
      </w:r>
    </w:p>
    <w:p w14:paraId="2F5BC24B" w14:textId="77777777" w:rsidR="00291083" w:rsidRPr="001B3D97" w:rsidRDefault="00291083" w:rsidP="00823CE6">
      <w:pPr>
        <w:spacing w:before="120" w:after="12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Geoffrey Roberts Award.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This award is open to any young person, a New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Zealand citizen, who has the firm intention of following a career in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civil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in New Zealand. At the time of selection, the candidate could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be in training in preparation for taking up such a career or could be gaining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experience in civil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overseas.</w:t>
      </w:r>
    </w:p>
    <w:p w14:paraId="6E39756F" w14:textId="77777777" w:rsidR="00291083" w:rsidRPr="001B3D97" w:rsidRDefault="00291083" w:rsidP="00823CE6">
      <w:pPr>
        <w:tabs>
          <w:tab w:val="left" w:pos="2835"/>
        </w:tabs>
        <w:spacing w:before="120" w:after="12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Henry Wigram Award.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This award honours the name of the politician who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was instrumental in the establishment of military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in New Zealand in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the early part of the last century. The award is made for the best paper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delivered to a branch of the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 xml:space="preserve">Society, or at a </w:t>
      </w:r>
      <w:r w:rsidR="00863E85" w:rsidRPr="001B3D97">
        <w:rPr>
          <w:rFonts w:eastAsia="Arial" w:cstheme="minorHAnsi"/>
          <w:color w:val="auto"/>
          <w:u w:color="000066"/>
        </w:rPr>
        <w:t>s</w:t>
      </w:r>
      <w:r w:rsidRPr="001B3D97">
        <w:rPr>
          <w:rFonts w:eastAsia="Arial" w:cstheme="minorHAnsi"/>
          <w:color w:val="auto"/>
          <w:u w:color="000066"/>
        </w:rPr>
        <w:t>ymposium.</w:t>
      </w:r>
    </w:p>
    <w:p w14:paraId="2D5B1A63" w14:textId="77777777" w:rsidR="00291083" w:rsidRPr="001B3D97" w:rsidRDefault="00291083" w:rsidP="00823CE6">
      <w:pPr>
        <w:spacing w:before="120" w:after="12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Ian J Diamond Award.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This is made to a young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professional wishing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to embark on a course of higher academic study leading to a degree in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related subject and with the firm intention of participating in New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Zealand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aviation.</w:t>
      </w:r>
    </w:p>
    <w:p w14:paraId="1B101392" w14:textId="77777777" w:rsidR="00291083" w:rsidRPr="001B3D97" w:rsidRDefault="00291083" w:rsidP="00823CE6">
      <w:pPr>
        <w:spacing w:before="120" w:after="120" w:line="240" w:lineRule="auto"/>
        <w:rPr>
          <w:rFonts w:eastAsia="Arial" w:cstheme="minorHAnsi"/>
          <w:color w:val="auto"/>
          <w:u w:color="000066"/>
        </w:rPr>
      </w:pPr>
      <w:r w:rsidRPr="001B3D97">
        <w:rPr>
          <w:rFonts w:eastAsia="Arial" w:cstheme="minorHAnsi"/>
          <w:b/>
          <w:color w:val="auto"/>
          <w:u w:color="000066"/>
        </w:rPr>
        <w:t>Michael J Neville/Boeing Airplane Company Award.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This award is made to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 young person working in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aviation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in New Zealand who demonstrates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excellence in work ethics, values, application and results, and has a firm</w:t>
      </w:r>
      <w:r w:rsidR="00863E85" w:rsidRPr="001B3D97">
        <w:rPr>
          <w:rFonts w:eastAsia="Arial" w:cstheme="minorHAnsi"/>
          <w:color w:val="auto"/>
          <w:u w:color="000066"/>
        </w:rPr>
        <w:t xml:space="preserve"> </w:t>
      </w:r>
      <w:r w:rsidRPr="001B3D97">
        <w:rPr>
          <w:rFonts w:eastAsia="Arial" w:cstheme="minorHAnsi"/>
          <w:color w:val="auto"/>
          <w:u w:color="000066"/>
        </w:rPr>
        <w:t>and appropriate intention for further study or learning.</w:t>
      </w:r>
    </w:p>
    <w:p w14:paraId="5380C38D" w14:textId="393923FF" w:rsidR="00E13E17" w:rsidRDefault="00291083" w:rsidP="00863E85">
      <w:pPr>
        <w:spacing w:before="120" w:after="0" w:line="240" w:lineRule="auto"/>
        <w:rPr>
          <w:rFonts w:eastAsia="Arial" w:cstheme="minorHAnsi"/>
          <w:color w:val="auto"/>
          <w:sz w:val="20"/>
          <w:szCs w:val="20"/>
          <w:u w:color="000066"/>
        </w:rPr>
        <w:sectPr w:rsidR="00E13E17" w:rsidSect="00C47C0C">
          <w:footerReference w:type="even" r:id="rId10"/>
          <w:footerReference w:type="default" r:id="rId11"/>
          <w:footerReference w:type="first" r:id="rId12"/>
          <w:pgSz w:w="11906" w:h="16838" w:code="9"/>
          <w:pgMar w:top="680" w:right="1134" w:bottom="709" w:left="1440" w:header="567" w:footer="680" w:gutter="0"/>
          <w:cols w:space="720"/>
        </w:sectPr>
      </w:pPr>
      <w:r w:rsidRPr="0084768C">
        <w:rPr>
          <w:rFonts w:eastAsia="Arial" w:cstheme="minorHAnsi"/>
          <w:color w:val="auto"/>
          <w:sz w:val="20"/>
          <w:szCs w:val="20"/>
          <w:u w:color="000066"/>
        </w:rPr>
        <w:t>.</w:t>
      </w:r>
    </w:p>
    <w:p w14:paraId="7156B749" w14:textId="26C25000" w:rsidR="00E13E17" w:rsidRDefault="00E13E17" w:rsidP="005D7C11">
      <w:pPr>
        <w:spacing w:after="0"/>
        <w:rPr>
          <w:rFonts w:eastAsia="Arial" w:cstheme="minorHAnsi"/>
          <w:b/>
          <w:color w:val="auto"/>
          <w:sz w:val="20"/>
          <w:szCs w:val="20"/>
          <w:u w:val="single" w:color="000066"/>
        </w:rPr>
      </w:pP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96"/>
        <w:gridCol w:w="6076"/>
      </w:tblGrid>
      <w:tr w:rsidR="00E13E17" w:rsidRPr="008D1A07" w14:paraId="21F1154A" w14:textId="77777777" w:rsidTr="002B041C">
        <w:trPr>
          <w:trHeight w:val="454"/>
        </w:trPr>
        <w:tc>
          <w:tcPr>
            <w:tcW w:w="2996" w:type="dxa"/>
            <w:shd w:val="clear" w:color="auto" w:fill="F2F2F2" w:themeFill="background1" w:themeFillShade="F2"/>
          </w:tcPr>
          <w:p w14:paraId="7A90E320" w14:textId="77777777" w:rsidR="00E13E17" w:rsidRPr="008D1A07" w:rsidRDefault="00E13E1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r w:rsidRPr="008D1A07"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Award name</w:t>
            </w:r>
          </w:p>
        </w:tc>
        <w:tc>
          <w:tcPr>
            <w:tcW w:w="6076" w:type="dxa"/>
          </w:tcPr>
          <w:p w14:paraId="23662DA0" w14:textId="77777777" w:rsidR="00E13E17" w:rsidRPr="008D1A07" w:rsidRDefault="00E13E1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13E17" w:rsidRPr="008D1A07" w14:paraId="73278CBF" w14:textId="77777777" w:rsidTr="002B041C">
        <w:trPr>
          <w:trHeight w:val="454"/>
        </w:trPr>
        <w:tc>
          <w:tcPr>
            <w:tcW w:w="2996" w:type="dxa"/>
            <w:shd w:val="clear" w:color="auto" w:fill="F2F2F2" w:themeFill="background1" w:themeFillShade="F2"/>
          </w:tcPr>
          <w:p w14:paraId="38CA7A45" w14:textId="77777777" w:rsidR="00E13E17" w:rsidRPr="008D1A07" w:rsidRDefault="00E13E17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D1A07"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Award type</w:t>
            </w:r>
          </w:p>
          <w:p w14:paraId="4AC1805C" w14:textId="77777777" w:rsidR="00E13E17" w:rsidRPr="008D1A07" w:rsidRDefault="00E13E17" w:rsidP="00F517C8">
            <w:pPr>
              <w:rPr>
                <w:rFonts w:cstheme="minorHAnsi"/>
                <w:i/>
                <w:color w:val="auto"/>
                <w:sz w:val="20"/>
                <w:szCs w:val="20"/>
              </w:rPr>
            </w:pPr>
            <w:r w:rsidRPr="008D1A07">
              <w:rPr>
                <w:rFonts w:cstheme="minorHAnsi"/>
                <w:i/>
                <w:color w:val="auto"/>
                <w:sz w:val="20"/>
                <w:szCs w:val="20"/>
              </w:rPr>
              <w:t>(Individual or team)</w:t>
            </w:r>
          </w:p>
        </w:tc>
        <w:tc>
          <w:tcPr>
            <w:tcW w:w="6076" w:type="dxa"/>
          </w:tcPr>
          <w:p w14:paraId="7C661459" w14:textId="77777777" w:rsidR="00E13E17" w:rsidRPr="008D1A07" w:rsidRDefault="00E13E1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</w:tbl>
    <w:p w14:paraId="3969900E" w14:textId="45F69D9B" w:rsidR="00593368" w:rsidRPr="00665311" w:rsidRDefault="00593368" w:rsidP="00593368">
      <w:pPr>
        <w:spacing w:after="0"/>
        <w:rPr>
          <w:rFonts w:cstheme="minorHAnsi"/>
          <w:color w:val="auto"/>
        </w:rPr>
      </w:pPr>
    </w:p>
    <w:p w14:paraId="21092791" w14:textId="77777777" w:rsidR="00665311" w:rsidRPr="00665311" w:rsidRDefault="00665311" w:rsidP="00593368">
      <w:pPr>
        <w:spacing w:after="0"/>
        <w:rPr>
          <w:rFonts w:cstheme="minorHAnsi"/>
          <w:color w:val="auto"/>
        </w:rPr>
      </w:pPr>
    </w:p>
    <w:p w14:paraId="36BE54B0" w14:textId="10360EA1" w:rsidR="00665311" w:rsidRPr="00665311" w:rsidRDefault="00665311" w:rsidP="00665311">
      <w:pPr>
        <w:spacing w:after="120" w:line="240" w:lineRule="auto"/>
        <w:rPr>
          <w:rFonts w:cstheme="minorHAnsi"/>
          <w:b/>
          <w:color w:val="auto"/>
          <w:u w:val="single"/>
        </w:rPr>
      </w:pPr>
      <w:r w:rsidRPr="00665311">
        <w:rPr>
          <w:rFonts w:eastAsia="Arial" w:cstheme="minorHAnsi"/>
          <w:b/>
          <w:color w:val="auto"/>
          <w:sz w:val="24"/>
          <w:szCs w:val="24"/>
          <w:u w:val="single" w:color="000066"/>
        </w:rPr>
        <w:t xml:space="preserve">Nominee/Team Leader Information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244"/>
      </w:tblGrid>
      <w:tr w:rsidR="008D1A07" w:rsidRPr="008D1A07" w14:paraId="72488EFA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41FF45D8" w14:textId="5C04EF38" w:rsidR="008D1A07" w:rsidRPr="008D1A07" w:rsidRDefault="00665311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 xml:space="preserve">Nominee </w:t>
            </w:r>
            <w:r w:rsidR="008D1A07" w:rsidRPr="008D1A07"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Name</w:t>
            </w:r>
          </w:p>
        </w:tc>
        <w:tc>
          <w:tcPr>
            <w:tcW w:w="5244" w:type="dxa"/>
          </w:tcPr>
          <w:p w14:paraId="7927432A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8D1A07" w:rsidRPr="008D1A07" w14:paraId="76F6692F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64A1FC3D" w14:textId="3661836E" w:rsidR="008D1A07" w:rsidRPr="008D1A07" w:rsidRDefault="008D1A07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Team Title</w:t>
            </w:r>
          </w:p>
          <w:p w14:paraId="35568DE5" w14:textId="77777777" w:rsidR="008D1A07" w:rsidRPr="008D1A07" w:rsidRDefault="008D1A07" w:rsidP="00F517C8">
            <w:pPr>
              <w:rPr>
                <w:rFonts w:cstheme="minorHAnsi"/>
                <w:i/>
                <w:color w:val="auto"/>
                <w:sz w:val="24"/>
                <w:szCs w:val="24"/>
              </w:rPr>
            </w:pPr>
            <w:r w:rsidRPr="0084768C">
              <w:rPr>
                <w:rFonts w:eastAsia="Arial" w:cstheme="minorHAnsi"/>
                <w:i/>
                <w:color w:val="auto"/>
                <w:sz w:val="20"/>
              </w:rPr>
              <w:t>(Applicable only to Team Award)</w:t>
            </w:r>
          </w:p>
        </w:tc>
        <w:tc>
          <w:tcPr>
            <w:tcW w:w="5244" w:type="dxa"/>
          </w:tcPr>
          <w:p w14:paraId="548E6CF2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8D1A07" w:rsidRPr="008D1A07" w14:paraId="4C974E24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662E3824" w14:textId="77777777" w:rsidR="008D1A07" w:rsidRDefault="008D1A07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Organisation</w:t>
            </w:r>
          </w:p>
        </w:tc>
        <w:tc>
          <w:tcPr>
            <w:tcW w:w="5244" w:type="dxa"/>
          </w:tcPr>
          <w:p w14:paraId="162CB7E3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8D1A07" w:rsidRPr="008D1A07" w14:paraId="6AC63BE9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639D8A47" w14:textId="77777777" w:rsidR="008D1A07" w:rsidRDefault="008D1A07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Job Title:</w:t>
            </w:r>
          </w:p>
        </w:tc>
        <w:tc>
          <w:tcPr>
            <w:tcW w:w="5244" w:type="dxa"/>
          </w:tcPr>
          <w:p w14:paraId="2DCE9F69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8D1A07" w:rsidRPr="008D1A07" w14:paraId="09A20998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51F53F65" w14:textId="77777777" w:rsidR="008D1A07" w:rsidRPr="0084768C" w:rsidRDefault="008D1A07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Address</w:t>
            </w:r>
          </w:p>
        </w:tc>
        <w:tc>
          <w:tcPr>
            <w:tcW w:w="5244" w:type="dxa"/>
          </w:tcPr>
          <w:p w14:paraId="488DF94E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8D1A07" w:rsidRPr="008D1A07" w14:paraId="4E38EBAA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2856C10C" w14:textId="77777777" w:rsidR="008D1A07" w:rsidRPr="0084768C" w:rsidRDefault="008D1A07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Email</w:t>
            </w:r>
          </w:p>
        </w:tc>
        <w:tc>
          <w:tcPr>
            <w:tcW w:w="5244" w:type="dxa"/>
          </w:tcPr>
          <w:p w14:paraId="23389F03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8D1A07" w:rsidRPr="008D1A07" w14:paraId="7E9ED92E" w14:textId="77777777" w:rsidTr="003E26A3">
        <w:trPr>
          <w:trHeight w:val="454"/>
        </w:trPr>
        <w:tc>
          <w:tcPr>
            <w:tcW w:w="3828" w:type="dxa"/>
            <w:shd w:val="clear" w:color="auto" w:fill="F2F2F2" w:themeFill="background1" w:themeFillShade="F2"/>
          </w:tcPr>
          <w:p w14:paraId="78B5ADB9" w14:textId="77777777" w:rsidR="008D1A07" w:rsidRPr="0084768C" w:rsidRDefault="008D1A07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Telephone</w:t>
            </w:r>
          </w:p>
        </w:tc>
        <w:tc>
          <w:tcPr>
            <w:tcW w:w="5244" w:type="dxa"/>
          </w:tcPr>
          <w:p w14:paraId="6CD691A8" w14:textId="77777777" w:rsidR="008D1A07" w:rsidRPr="008D1A07" w:rsidRDefault="008D1A07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</w:tbl>
    <w:p w14:paraId="2EFEC35B" w14:textId="77777777" w:rsidR="006A7314" w:rsidRDefault="006A7314" w:rsidP="005D7C11">
      <w:pPr>
        <w:spacing w:after="0"/>
        <w:rPr>
          <w:rFonts w:cstheme="minorHAnsi"/>
          <w:color w:val="auto"/>
        </w:rPr>
      </w:pPr>
    </w:p>
    <w:p w14:paraId="7E994775" w14:textId="04990016" w:rsidR="001B5E67" w:rsidRPr="008D1A07" w:rsidRDefault="004F4ECA" w:rsidP="001B5E67">
      <w:pPr>
        <w:spacing w:after="0"/>
        <w:rPr>
          <w:rFonts w:cstheme="minorHAnsi"/>
          <w:b/>
          <w:color w:val="auto"/>
        </w:rPr>
      </w:pPr>
      <w:r w:rsidRPr="004F4ECA">
        <w:rPr>
          <w:rFonts w:eastAsia="Arial" w:cstheme="minorHAnsi"/>
          <w:b/>
          <w:color w:val="auto"/>
          <w:sz w:val="24"/>
          <w:u w:val="single" w:color="000066"/>
        </w:rPr>
        <w:t>Summary</w:t>
      </w:r>
      <w:r>
        <w:rPr>
          <w:rFonts w:eastAsia="Arial" w:cstheme="minorHAnsi"/>
          <w:b/>
          <w:color w:val="auto"/>
          <w:sz w:val="24"/>
          <w:u w:color="000066"/>
        </w:rPr>
        <w:t xml:space="preserve"> of </w:t>
      </w:r>
      <w:r w:rsidR="001B5E67" w:rsidRPr="008D1A07">
        <w:rPr>
          <w:rFonts w:eastAsia="Arial" w:cstheme="minorHAnsi"/>
          <w:b/>
          <w:color w:val="auto"/>
          <w:sz w:val="24"/>
          <w:u w:color="000066"/>
        </w:rPr>
        <w:t>Specific Achievements</w:t>
      </w:r>
      <w:r w:rsidR="001B5E67" w:rsidRPr="008D1A07">
        <w:rPr>
          <w:rFonts w:eastAsia="Arial" w:cstheme="minorHAnsi"/>
          <w:b/>
          <w:color w:val="auto"/>
          <w:sz w:val="24"/>
        </w:rPr>
        <w:t xml:space="preserve"> </w:t>
      </w:r>
      <w:r w:rsidR="008D1A07">
        <w:rPr>
          <w:rFonts w:eastAsia="Arial" w:cstheme="minorHAnsi"/>
          <w:b/>
          <w:color w:val="auto"/>
          <w:sz w:val="24"/>
        </w:rPr>
        <w:t xml:space="preserve">- </w:t>
      </w:r>
      <w:r w:rsidR="00BA637D" w:rsidRPr="008D1A07">
        <w:rPr>
          <w:rFonts w:eastAsia="Arial" w:cstheme="minorHAnsi"/>
          <w:b/>
          <w:color w:val="auto"/>
          <w:sz w:val="24"/>
        </w:rPr>
        <w:t xml:space="preserve">short </w:t>
      </w:r>
      <w:r w:rsidR="001B5E67" w:rsidRPr="008D1A07">
        <w:rPr>
          <w:rFonts w:eastAsia="Arial" w:cstheme="minorHAnsi"/>
          <w:b/>
          <w:color w:val="auto"/>
          <w:sz w:val="24"/>
        </w:rPr>
        <w:t>(</w:t>
      </w:r>
      <w:r w:rsidR="00BA637D" w:rsidRPr="008D1A07">
        <w:rPr>
          <w:rFonts w:eastAsia="Arial" w:cstheme="minorHAnsi"/>
          <w:b/>
          <w:color w:val="auto"/>
          <w:sz w:val="24"/>
        </w:rPr>
        <w:t xml:space="preserve">up to </w:t>
      </w:r>
      <w:r w:rsidR="001B5E67" w:rsidRPr="008D1A07">
        <w:rPr>
          <w:rFonts w:eastAsia="Arial" w:cstheme="minorHAnsi"/>
          <w:b/>
          <w:color w:val="auto"/>
          <w:sz w:val="24"/>
        </w:rPr>
        <w:t>100 words)</w:t>
      </w:r>
    </w:p>
    <w:p w14:paraId="4ACA750A" w14:textId="53F8EB1B" w:rsidR="009F163C" w:rsidRPr="008D1A07" w:rsidRDefault="00451C31" w:rsidP="005D7C11">
      <w:pPr>
        <w:spacing w:after="0" w:line="269" w:lineRule="auto"/>
        <w:rPr>
          <w:rFonts w:cstheme="minorHAnsi"/>
          <w:i/>
          <w:color w:val="auto"/>
          <w:sz w:val="20"/>
          <w:szCs w:val="20"/>
        </w:rPr>
      </w:pPr>
      <w:r w:rsidRPr="008D1A07">
        <w:rPr>
          <w:rFonts w:eastAsia="Arial" w:cstheme="minorHAnsi"/>
          <w:i/>
          <w:color w:val="auto"/>
          <w:sz w:val="20"/>
          <w:szCs w:val="20"/>
        </w:rPr>
        <w:t xml:space="preserve">Please provide a single sentence </w:t>
      </w:r>
      <w:r w:rsidR="004F4ECA">
        <w:rPr>
          <w:rFonts w:eastAsia="Arial" w:cstheme="minorHAnsi"/>
          <w:i/>
          <w:color w:val="auto"/>
          <w:sz w:val="20"/>
          <w:szCs w:val="20"/>
        </w:rPr>
        <w:t>less</w:t>
      </w:r>
      <w:r w:rsidRPr="008D1A07">
        <w:rPr>
          <w:rFonts w:eastAsia="Arial" w:cstheme="minorHAnsi"/>
          <w:i/>
          <w:color w:val="auto"/>
          <w:sz w:val="20"/>
          <w:szCs w:val="20"/>
        </w:rPr>
        <w:t xml:space="preserve"> than 100 words, which describes the </w:t>
      </w:r>
      <w:r w:rsidRPr="004F4ECA">
        <w:rPr>
          <w:rFonts w:eastAsia="Arial" w:cstheme="minorHAnsi"/>
          <w:b/>
          <w:bCs/>
          <w:i/>
          <w:color w:val="auto"/>
          <w:sz w:val="20"/>
          <w:szCs w:val="20"/>
        </w:rPr>
        <w:t>specific achievement</w:t>
      </w:r>
      <w:r w:rsidRPr="008D1A07">
        <w:rPr>
          <w:rFonts w:eastAsia="Arial" w:cstheme="minorHAnsi"/>
          <w:i/>
          <w:color w:val="auto"/>
          <w:sz w:val="20"/>
          <w:szCs w:val="20"/>
        </w:rPr>
        <w:t xml:space="preserve"> on which this nomination is based. This may be used in publications if the nomination is successful.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072"/>
      </w:tblGrid>
      <w:tr w:rsidR="008D1A07" w14:paraId="63CD8D6E" w14:textId="77777777" w:rsidTr="002B041C">
        <w:trPr>
          <w:trHeight w:hRule="exact" w:val="7372"/>
        </w:trPr>
        <w:tc>
          <w:tcPr>
            <w:tcW w:w="9013" w:type="dxa"/>
          </w:tcPr>
          <w:p w14:paraId="0419909D" w14:textId="6782F0B8" w:rsidR="009F163C" w:rsidRPr="00324234" w:rsidRDefault="009F163C" w:rsidP="00E235DD">
            <w:pPr>
              <w:rPr>
                <w:rFonts w:eastAsia="Arial" w:cstheme="minorHAnsi"/>
                <w:color w:val="auto"/>
                <w:sz w:val="24"/>
              </w:rPr>
            </w:pPr>
          </w:p>
        </w:tc>
      </w:tr>
    </w:tbl>
    <w:p w14:paraId="71801E8C" w14:textId="77777777" w:rsidR="009F163C" w:rsidRDefault="009F163C">
      <w:pPr>
        <w:rPr>
          <w:rFonts w:eastAsia="Arial" w:cstheme="minorHAnsi"/>
          <w:b/>
          <w:color w:val="auto"/>
          <w:sz w:val="24"/>
          <w:u w:val="single" w:color="000066"/>
        </w:rPr>
      </w:pPr>
      <w:r>
        <w:rPr>
          <w:rFonts w:eastAsia="Arial" w:cstheme="minorHAnsi"/>
          <w:b/>
          <w:color w:val="auto"/>
          <w:sz w:val="24"/>
          <w:u w:val="single" w:color="000066"/>
        </w:rPr>
        <w:br w:type="page"/>
      </w:r>
    </w:p>
    <w:p w14:paraId="7BDA3E9A" w14:textId="77777777" w:rsidR="00B724D7" w:rsidRPr="00665311" w:rsidRDefault="00B724D7" w:rsidP="005D7C11">
      <w:pPr>
        <w:spacing w:after="0"/>
        <w:rPr>
          <w:rFonts w:eastAsia="Arial" w:cstheme="minorHAnsi"/>
          <w:color w:val="auto"/>
          <w:sz w:val="24"/>
        </w:rPr>
      </w:pPr>
    </w:p>
    <w:p w14:paraId="24F02678" w14:textId="308DB98F" w:rsidR="00B6590F" w:rsidRPr="008D1A07" w:rsidRDefault="004F4ECA" w:rsidP="005D7C11">
      <w:pPr>
        <w:spacing w:after="0"/>
        <w:rPr>
          <w:rFonts w:cstheme="minorHAnsi"/>
          <w:b/>
          <w:color w:val="auto"/>
        </w:rPr>
      </w:pPr>
      <w:r w:rsidRPr="004F4ECA">
        <w:rPr>
          <w:rFonts w:eastAsia="Arial" w:cstheme="minorHAnsi"/>
          <w:b/>
          <w:color w:val="auto"/>
          <w:sz w:val="24"/>
          <w:u w:val="single" w:color="000066"/>
        </w:rPr>
        <w:t>Detailed</w:t>
      </w:r>
      <w:r>
        <w:rPr>
          <w:rFonts w:eastAsia="Arial" w:cstheme="minorHAnsi"/>
          <w:b/>
          <w:color w:val="auto"/>
          <w:sz w:val="24"/>
          <w:u w:color="000066"/>
        </w:rPr>
        <w:t xml:space="preserve"> </w:t>
      </w:r>
      <w:r w:rsidR="00451C31" w:rsidRPr="008D1A07">
        <w:rPr>
          <w:rFonts w:eastAsia="Arial" w:cstheme="minorHAnsi"/>
          <w:b/>
          <w:color w:val="auto"/>
          <w:sz w:val="24"/>
          <w:u w:color="000066"/>
        </w:rPr>
        <w:t>Specific Achievements</w:t>
      </w:r>
      <w:r w:rsidR="00451C31" w:rsidRPr="008D1A07">
        <w:rPr>
          <w:rFonts w:eastAsia="Arial" w:cstheme="minorHAnsi"/>
          <w:b/>
          <w:color w:val="auto"/>
          <w:sz w:val="24"/>
        </w:rPr>
        <w:t xml:space="preserve"> </w:t>
      </w:r>
      <w:r w:rsidR="008D1A07">
        <w:rPr>
          <w:rFonts w:eastAsia="Arial" w:cstheme="minorHAnsi"/>
          <w:b/>
          <w:color w:val="auto"/>
          <w:sz w:val="24"/>
        </w:rPr>
        <w:t xml:space="preserve">- </w:t>
      </w:r>
      <w:r w:rsidR="00BA637D" w:rsidRPr="008D1A07">
        <w:rPr>
          <w:rFonts w:eastAsia="Arial" w:cstheme="minorHAnsi"/>
          <w:b/>
          <w:color w:val="auto"/>
          <w:sz w:val="24"/>
        </w:rPr>
        <w:t xml:space="preserve">expanded </w:t>
      </w:r>
      <w:r w:rsidR="001B5E67" w:rsidRPr="008D1A07">
        <w:rPr>
          <w:rFonts w:eastAsia="Arial" w:cstheme="minorHAnsi"/>
          <w:b/>
          <w:color w:val="auto"/>
          <w:sz w:val="24"/>
        </w:rPr>
        <w:t>(up to 500 words)</w:t>
      </w:r>
    </w:p>
    <w:p w14:paraId="2C60FFD0" w14:textId="77777777" w:rsidR="004F4ECA" w:rsidRDefault="00451C31" w:rsidP="008D1A07">
      <w:pPr>
        <w:spacing w:after="0" w:line="240" w:lineRule="auto"/>
        <w:rPr>
          <w:rFonts w:eastAsia="Arial" w:cstheme="minorHAnsi"/>
          <w:i/>
          <w:color w:val="auto"/>
          <w:sz w:val="20"/>
          <w:szCs w:val="20"/>
        </w:rPr>
      </w:pPr>
      <w:r w:rsidRPr="008D1A07">
        <w:rPr>
          <w:rFonts w:eastAsia="Arial" w:cstheme="minorHAnsi"/>
          <w:i/>
          <w:color w:val="auto"/>
          <w:sz w:val="20"/>
          <w:szCs w:val="20"/>
        </w:rPr>
        <w:t xml:space="preserve">Describe the advances or contributions made by the individual or team nominated (500 words maximum). </w:t>
      </w:r>
      <w:r w:rsidR="004F4ECA">
        <w:rPr>
          <w:rFonts w:eastAsia="Arial" w:cstheme="minorHAnsi"/>
          <w:i/>
          <w:color w:val="auto"/>
          <w:sz w:val="20"/>
          <w:szCs w:val="20"/>
        </w:rPr>
        <w:t xml:space="preserve">Please refer to previous awards posted on the RAeS NZ Division website for the style of writing.  </w:t>
      </w:r>
    </w:p>
    <w:p w14:paraId="2C008011" w14:textId="1854BF82" w:rsidR="00B6590F" w:rsidRPr="001B3D97" w:rsidRDefault="004F4ECA" w:rsidP="008D1A07">
      <w:pPr>
        <w:spacing w:after="0" w:line="240" w:lineRule="auto"/>
        <w:rPr>
          <w:rFonts w:eastAsia="Arial" w:cstheme="minorHAnsi"/>
          <w:i/>
          <w:color w:val="auto"/>
          <w:sz w:val="20"/>
          <w:szCs w:val="20"/>
        </w:rPr>
      </w:pPr>
      <w:r>
        <w:rPr>
          <w:rFonts w:eastAsia="Arial" w:cstheme="minorHAnsi"/>
          <w:i/>
          <w:color w:val="auto"/>
          <w:sz w:val="20"/>
          <w:szCs w:val="20"/>
        </w:rPr>
        <w:t xml:space="preserve">This section will form the ‘citation’, which will be presented, along with the certificate accompanying the award, to the nominee.  </w:t>
      </w:r>
      <w:r w:rsidRPr="001B3D97">
        <w:rPr>
          <w:rFonts w:eastAsia="Arial" w:cstheme="minorHAnsi"/>
          <w:b/>
          <w:bCs/>
          <w:i/>
          <w:color w:val="auto"/>
          <w:sz w:val="20"/>
          <w:szCs w:val="20"/>
        </w:rPr>
        <w:t>Please aim to have the words of this section fit on 3/4 page of A4</w:t>
      </w:r>
      <w:r w:rsidR="001B3D97" w:rsidRPr="001B3D97">
        <w:rPr>
          <w:rFonts w:eastAsia="Arial" w:cstheme="minorHAnsi"/>
          <w:b/>
          <w:bCs/>
          <w:i/>
          <w:color w:val="auto"/>
          <w:sz w:val="20"/>
          <w:szCs w:val="20"/>
        </w:rPr>
        <w:t xml:space="preserve"> (maximum</w:t>
      </w:r>
      <w:r w:rsidR="001B3D97" w:rsidRPr="001B3D97">
        <w:rPr>
          <w:rFonts w:eastAsia="Arial" w:cstheme="minorHAnsi"/>
          <w:i/>
          <w:color w:val="auto"/>
          <w:sz w:val="20"/>
          <w:szCs w:val="20"/>
        </w:rPr>
        <w:t>). You can expand this section as required to accommodate the text</w:t>
      </w:r>
      <w:r w:rsidR="001B3D97">
        <w:rPr>
          <w:rFonts w:eastAsia="Arial" w:cstheme="minorHAnsi"/>
          <w:i/>
          <w:color w:val="auto"/>
          <w:sz w:val="20"/>
          <w:szCs w:val="20"/>
        </w:rPr>
        <w:t>.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072"/>
      </w:tblGrid>
      <w:tr w:rsidR="008D1A07" w14:paraId="23FB95A3" w14:textId="77777777" w:rsidTr="002B041C">
        <w:trPr>
          <w:trHeight w:val="12753"/>
        </w:trPr>
        <w:tc>
          <w:tcPr>
            <w:tcW w:w="9013" w:type="dxa"/>
          </w:tcPr>
          <w:p w14:paraId="2A3DE80A" w14:textId="77777777" w:rsidR="008D1A07" w:rsidRPr="00324234" w:rsidRDefault="008D1A07" w:rsidP="00F517C8">
            <w:pPr>
              <w:rPr>
                <w:rFonts w:eastAsia="Arial" w:cstheme="minorHAnsi"/>
                <w:color w:val="auto"/>
                <w:sz w:val="24"/>
              </w:rPr>
            </w:pPr>
          </w:p>
        </w:tc>
      </w:tr>
    </w:tbl>
    <w:p w14:paraId="4E8A61D1" w14:textId="77777777" w:rsidR="001B3D97" w:rsidRDefault="001B3D97" w:rsidP="005D7C11">
      <w:pPr>
        <w:spacing w:after="0"/>
        <w:rPr>
          <w:rFonts w:eastAsia="Arial" w:cstheme="minorHAnsi"/>
          <w:b/>
          <w:color w:val="auto"/>
          <w:sz w:val="24"/>
          <w:u w:color="000066"/>
        </w:rPr>
      </w:pPr>
      <w:r>
        <w:rPr>
          <w:rFonts w:eastAsia="Arial" w:cstheme="minorHAnsi"/>
          <w:b/>
          <w:color w:val="auto"/>
          <w:sz w:val="24"/>
          <w:u w:color="000066"/>
        </w:rPr>
        <w:br w:type="page"/>
      </w:r>
    </w:p>
    <w:p w14:paraId="236E4F28" w14:textId="483C5B61" w:rsidR="00B6590F" w:rsidRPr="001B3D97" w:rsidRDefault="004F4ECA" w:rsidP="005D7C11">
      <w:pPr>
        <w:spacing w:after="0"/>
        <w:rPr>
          <w:rFonts w:eastAsia="Arial" w:cstheme="minorHAnsi"/>
          <w:b/>
          <w:color w:val="auto"/>
          <w:sz w:val="24"/>
          <w:u w:color="000066"/>
        </w:rPr>
      </w:pPr>
      <w:r>
        <w:rPr>
          <w:rFonts w:eastAsia="Arial" w:cstheme="minorHAnsi"/>
          <w:b/>
          <w:color w:val="auto"/>
          <w:sz w:val="24"/>
          <w:u w:color="000066"/>
        </w:rPr>
        <w:lastRenderedPageBreak/>
        <w:t xml:space="preserve">Nominee </w:t>
      </w:r>
      <w:r w:rsidR="00451C31" w:rsidRPr="008D1A07">
        <w:rPr>
          <w:rFonts w:eastAsia="Arial" w:cstheme="minorHAnsi"/>
          <w:b/>
          <w:color w:val="auto"/>
          <w:sz w:val="24"/>
          <w:u w:color="000066"/>
        </w:rPr>
        <w:t>Career History</w:t>
      </w:r>
      <w:r w:rsidR="00451C31" w:rsidRPr="008D1A07">
        <w:rPr>
          <w:rFonts w:eastAsia="Arial" w:cstheme="minorHAnsi"/>
          <w:b/>
          <w:color w:val="auto"/>
          <w:sz w:val="24"/>
        </w:rPr>
        <w:t xml:space="preserve"> </w:t>
      </w:r>
    </w:p>
    <w:p w14:paraId="59DF6AED" w14:textId="77777777" w:rsidR="00B6590F" w:rsidRPr="008D1A07" w:rsidRDefault="00451C31" w:rsidP="008D1A07">
      <w:pPr>
        <w:spacing w:after="0" w:line="240" w:lineRule="auto"/>
        <w:rPr>
          <w:rFonts w:cstheme="minorHAnsi"/>
          <w:i/>
          <w:color w:val="auto"/>
          <w:sz w:val="20"/>
          <w:szCs w:val="20"/>
        </w:rPr>
      </w:pPr>
      <w:r w:rsidRPr="008D1A07">
        <w:rPr>
          <w:rFonts w:eastAsia="Arial" w:cstheme="minorHAnsi"/>
          <w:i/>
          <w:color w:val="auto"/>
          <w:sz w:val="20"/>
          <w:szCs w:val="20"/>
        </w:rPr>
        <w:t xml:space="preserve">Please give details of the nominee’s career history, including dates, positions held, and nature of responsibility.  </w:t>
      </w:r>
    </w:p>
    <w:p w14:paraId="6B15E52E" w14:textId="77777777" w:rsidR="00B6590F" w:rsidRPr="008D1A07" w:rsidRDefault="00451C31" w:rsidP="008D1A07">
      <w:pPr>
        <w:spacing w:after="0" w:line="240" w:lineRule="auto"/>
        <w:rPr>
          <w:rFonts w:cstheme="minorHAnsi"/>
          <w:i/>
          <w:color w:val="auto"/>
          <w:sz w:val="20"/>
          <w:szCs w:val="20"/>
        </w:rPr>
      </w:pPr>
      <w:r w:rsidRPr="008D1A07">
        <w:rPr>
          <w:rFonts w:eastAsia="Arial" w:cstheme="minorHAnsi"/>
          <w:i/>
          <w:color w:val="auto"/>
          <w:sz w:val="20"/>
          <w:szCs w:val="20"/>
        </w:rPr>
        <w:t xml:space="preserve">In the case of a team nomination, please detail the history of the team’s collaboration, including dates, positions held, nature of responsibility, and names of key team members being nominated. </w:t>
      </w:r>
    </w:p>
    <w:p w14:paraId="420602CF" w14:textId="77777777" w:rsidR="00B6590F" w:rsidRPr="008D1A07" w:rsidRDefault="00451C31" w:rsidP="008D1A07">
      <w:pPr>
        <w:spacing w:after="0" w:line="240" w:lineRule="auto"/>
        <w:rPr>
          <w:rFonts w:eastAsia="Arial" w:cstheme="minorHAnsi"/>
          <w:i/>
          <w:color w:val="auto"/>
          <w:sz w:val="20"/>
          <w:szCs w:val="20"/>
        </w:rPr>
      </w:pPr>
      <w:r w:rsidRPr="008D1A07">
        <w:rPr>
          <w:rFonts w:eastAsia="Arial" w:cstheme="minorHAnsi"/>
          <w:i/>
          <w:color w:val="auto"/>
          <w:sz w:val="20"/>
          <w:szCs w:val="20"/>
        </w:rPr>
        <w:t xml:space="preserve">If this information is to be submitted within a separate attachment, please enter the details of attached documents.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072"/>
      </w:tblGrid>
      <w:tr w:rsidR="008D1A07" w14:paraId="3E3C097B" w14:textId="77777777" w:rsidTr="002B041C">
        <w:trPr>
          <w:trHeight w:val="13183"/>
        </w:trPr>
        <w:tc>
          <w:tcPr>
            <w:tcW w:w="9013" w:type="dxa"/>
          </w:tcPr>
          <w:p w14:paraId="7BA684A8" w14:textId="77777777" w:rsidR="008D1A07" w:rsidRPr="00324234" w:rsidRDefault="008D1A07" w:rsidP="00F517C8">
            <w:pPr>
              <w:rPr>
                <w:rFonts w:eastAsia="Arial" w:cstheme="minorHAnsi"/>
                <w:color w:val="auto"/>
                <w:sz w:val="24"/>
              </w:rPr>
            </w:pPr>
          </w:p>
        </w:tc>
      </w:tr>
    </w:tbl>
    <w:p w14:paraId="42790BA6" w14:textId="77777777" w:rsidR="004F4ECA" w:rsidRDefault="004F4ECA" w:rsidP="005D7C11">
      <w:pPr>
        <w:spacing w:after="0"/>
        <w:rPr>
          <w:rFonts w:eastAsia="Arial" w:cstheme="minorHAnsi"/>
          <w:b/>
          <w:color w:val="auto"/>
          <w:sz w:val="24"/>
          <w:u w:val="single" w:color="000066"/>
        </w:rPr>
      </w:pPr>
      <w:r>
        <w:rPr>
          <w:rFonts w:eastAsia="Arial" w:cstheme="minorHAnsi"/>
          <w:b/>
          <w:color w:val="auto"/>
          <w:sz w:val="24"/>
          <w:u w:val="single" w:color="000066"/>
        </w:rPr>
        <w:br w:type="page"/>
      </w:r>
    </w:p>
    <w:p w14:paraId="5BE9D093" w14:textId="77777777" w:rsidR="001B3D97" w:rsidRDefault="001B3D97" w:rsidP="005D7C11">
      <w:pPr>
        <w:spacing w:after="0"/>
        <w:rPr>
          <w:rFonts w:eastAsia="Arial" w:cstheme="minorHAnsi"/>
          <w:b/>
          <w:color w:val="auto"/>
          <w:sz w:val="24"/>
          <w:u w:val="single" w:color="000066"/>
        </w:rPr>
      </w:pPr>
    </w:p>
    <w:p w14:paraId="02D24548" w14:textId="502CA604" w:rsidR="00E235DD" w:rsidRPr="004F4ECA" w:rsidRDefault="00E235DD" w:rsidP="005D7C11">
      <w:pPr>
        <w:spacing w:after="0"/>
        <w:rPr>
          <w:rFonts w:cstheme="minorHAnsi"/>
          <w:color w:val="auto"/>
          <w:u w:val="single"/>
        </w:rPr>
      </w:pPr>
      <w:r w:rsidRPr="004F4ECA">
        <w:rPr>
          <w:rFonts w:eastAsia="Arial" w:cstheme="minorHAnsi"/>
          <w:b/>
          <w:color w:val="auto"/>
          <w:sz w:val="24"/>
          <w:u w:val="single" w:color="000066"/>
        </w:rPr>
        <w:t>Nominator Information</w:t>
      </w:r>
      <w:r w:rsidRPr="004F4ECA">
        <w:rPr>
          <w:rFonts w:eastAsia="Arial" w:cstheme="minorHAnsi"/>
          <w:b/>
          <w:color w:val="auto"/>
          <w:sz w:val="24"/>
          <w:u w:val="single"/>
        </w:rPr>
        <w:t xml:space="preserve">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96"/>
        <w:gridCol w:w="6076"/>
      </w:tblGrid>
      <w:tr w:rsidR="00E235DD" w:rsidRPr="008D1A07" w14:paraId="5A6BE63F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57B8851E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Nominator</w:t>
            </w:r>
            <w:r w:rsidRPr="008D1A07"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 xml:space="preserve"> Name</w:t>
            </w:r>
          </w:p>
        </w:tc>
        <w:tc>
          <w:tcPr>
            <w:tcW w:w="6036" w:type="dxa"/>
          </w:tcPr>
          <w:p w14:paraId="5CD7B5F2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4F31B1B8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786CD6D9" w14:textId="77777777" w:rsidR="00E235DD" w:rsidRPr="008D1A07" w:rsidRDefault="00E235DD" w:rsidP="00F517C8">
            <w:pPr>
              <w:rPr>
                <w:rFonts w:cstheme="minorHAnsi"/>
                <w:i/>
                <w:color w:val="auto"/>
                <w:sz w:val="24"/>
                <w:szCs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Organisation</w:t>
            </w:r>
          </w:p>
        </w:tc>
        <w:tc>
          <w:tcPr>
            <w:tcW w:w="6036" w:type="dxa"/>
          </w:tcPr>
          <w:p w14:paraId="027B4C7B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4677710A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407BD209" w14:textId="77777777" w:rsidR="00E235DD" w:rsidRDefault="00E235DD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Job Title:</w:t>
            </w:r>
          </w:p>
        </w:tc>
        <w:tc>
          <w:tcPr>
            <w:tcW w:w="6036" w:type="dxa"/>
          </w:tcPr>
          <w:p w14:paraId="69358D37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6CEA96F7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6F386259" w14:textId="77777777" w:rsidR="00E235DD" w:rsidRDefault="00E235DD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Address</w:t>
            </w:r>
          </w:p>
        </w:tc>
        <w:tc>
          <w:tcPr>
            <w:tcW w:w="6036" w:type="dxa"/>
          </w:tcPr>
          <w:p w14:paraId="6121E8BD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146B5F31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7EAE68AE" w14:textId="77777777" w:rsidR="00E235DD" w:rsidRPr="0084768C" w:rsidRDefault="00E235DD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Email</w:t>
            </w:r>
          </w:p>
        </w:tc>
        <w:tc>
          <w:tcPr>
            <w:tcW w:w="6036" w:type="dxa"/>
          </w:tcPr>
          <w:p w14:paraId="03F2CB3C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0DB7AED1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762F9C96" w14:textId="77777777" w:rsidR="00E235DD" w:rsidRPr="0084768C" w:rsidRDefault="00E235DD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Telephone</w:t>
            </w:r>
          </w:p>
        </w:tc>
        <w:tc>
          <w:tcPr>
            <w:tcW w:w="6036" w:type="dxa"/>
          </w:tcPr>
          <w:p w14:paraId="1B9712C4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</w:tbl>
    <w:p w14:paraId="5ABA3196" w14:textId="77777777" w:rsidR="00E235DD" w:rsidRDefault="00E235DD" w:rsidP="005D7C11">
      <w:pPr>
        <w:spacing w:after="0"/>
        <w:rPr>
          <w:rFonts w:cstheme="minorHAnsi"/>
          <w:color w:val="auto"/>
        </w:rPr>
      </w:pPr>
    </w:p>
    <w:p w14:paraId="340D2108" w14:textId="77777777" w:rsidR="00BA637D" w:rsidRDefault="00451C31" w:rsidP="005D7C11">
      <w:pPr>
        <w:spacing w:after="0" w:line="253" w:lineRule="auto"/>
        <w:rPr>
          <w:rFonts w:eastAsia="Arial" w:cstheme="minorHAnsi"/>
          <w:color w:val="auto"/>
          <w:sz w:val="21"/>
        </w:rPr>
      </w:pPr>
      <w:r w:rsidRPr="0084768C">
        <w:rPr>
          <w:rFonts w:eastAsia="Arial" w:cstheme="minorHAnsi"/>
          <w:color w:val="auto"/>
          <w:sz w:val="21"/>
        </w:rPr>
        <w:t xml:space="preserve">I hereby certify that the above information is true </w:t>
      </w:r>
      <w:r w:rsidRPr="0084768C">
        <w:rPr>
          <w:rFonts w:eastAsia="Arial" w:cstheme="minorHAnsi"/>
          <w:color w:val="auto"/>
          <w:sz w:val="21"/>
        </w:rPr>
        <w:tab/>
      </w:r>
      <w:r w:rsidR="00BA637D" w:rsidRPr="0084768C">
        <w:rPr>
          <w:rFonts w:eastAsia="Arial" w:cstheme="minorHAnsi"/>
          <w:color w:val="auto"/>
          <w:sz w:val="21"/>
        </w:rPr>
        <w:t xml:space="preserve">and correct to the best of my knowledge.  </w:t>
      </w:r>
    </w:p>
    <w:p w14:paraId="76B90C11" w14:textId="77777777" w:rsidR="00E235DD" w:rsidRDefault="00451C31" w:rsidP="005D7C11">
      <w:pPr>
        <w:spacing w:after="0" w:line="253" w:lineRule="auto"/>
        <w:rPr>
          <w:rFonts w:cstheme="minorHAnsi"/>
          <w:color w:val="auto"/>
        </w:rPr>
      </w:pPr>
      <w:r w:rsidRPr="0084768C">
        <w:rPr>
          <w:rFonts w:eastAsia="Arial" w:cstheme="minorHAnsi"/>
          <w:color w:val="auto"/>
          <w:sz w:val="21"/>
        </w:rPr>
        <w:t>I acknowledge that the RAeS NZ Division may contact me to verify the information, as required.</w:t>
      </w:r>
      <w:r w:rsidRPr="0084768C">
        <w:rPr>
          <w:rFonts w:eastAsia="Arial" w:cstheme="minorHAnsi"/>
          <w:color w:val="auto"/>
          <w:sz w:val="24"/>
        </w:rPr>
        <w:t xml:space="preserve">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96"/>
        <w:gridCol w:w="6076"/>
      </w:tblGrid>
      <w:tr w:rsidR="00E235DD" w:rsidRPr="008D1A07" w14:paraId="1A153A7D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3410D20D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Date</w:t>
            </w:r>
          </w:p>
        </w:tc>
        <w:tc>
          <w:tcPr>
            <w:tcW w:w="6036" w:type="dxa"/>
          </w:tcPr>
          <w:p w14:paraId="04570987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</w:tbl>
    <w:p w14:paraId="5C540C4F" w14:textId="77777777" w:rsidR="00593368" w:rsidRDefault="00593368" w:rsidP="005D7C11">
      <w:pPr>
        <w:spacing w:after="0"/>
        <w:rPr>
          <w:rFonts w:eastAsia="Arial" w:cstheme="minorHAnsi"/>
          <w:b/>
          <w:color w:val="auto"/>
          <w:sz w:val="24"/>
          <w:u w:color="000066"/>
        </w:rPr>
      </w:pPr>
    </w:p>
    <w:p w14:paraId="1DADE950" w14:textId="77777777" w:rsidR="00593368" w:rsidRDefault="00593368" w:rsidP="005D7C11">
      <w:pPr>
        <w:spacing w:after="0"/>
        <w:rPr>
          <w:rFonts w:eastAsia="Arial" w:cstheme="minorHAnsi"/>
          <w:b/>
          <w:color w:val="auto"/>
          <w:sz w:val="24"/>
          <w:u w:color="000066"/>
        </w:rPr>
      </w:pPr>
    </w:p>
    <w:p w14:paraId="4E2F480E" w14:textId="1F691741" w:rsidR="00B6590F" w:rsidRPr="00665311" w:rsidRDefault="00451C31" w:rsidP="005D7C11">
      <w:pPr>
        <w:spacing w:after="0"/>
        <w:rPr>
          <w:rFonts w:cstheme="minorHAnsi"/>
          <w:color w:val="auto"/>
          <w:u w:val="single"/>
        </w:rPr>
      </w:pPr>
      <w:r w:rsidRPr="00665311">
        <w:rPr>
          <w:rFonts w:eastAsia="Arial" w:cstheme="minorHAnsi"/>
          <w:b/>
          <w:color w:val="auto"/>
          <w:sz w:val="24"/>
          <w:u w:val="single"/>
        </w:rPr>
        <w:t xml:space="preserve">Independent Referee Information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96"/>
        <w:gridCol w:w="6076"/>
      </w:tblGrid>
      <w:tr w:rsidR="00E235DD" w:rsidRPr="008D1A07" w14:paraId="6863EE99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06EC1E9A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r w:rsidRPr="00E235DD">
              <w:rPr>
                <w:rFonts w:eastAsia="Arial" w:cstheme="minorHAnsi"/>
                <w:b/>
                <w:color w:val="auto"/>
                <w:sz w:val="24"/>
                <w:u w:color="000066"/>
              </w:rPr>
              <w:t xml:space="preserve">Referee </w:t>
            </w:r>
            <w:r w:rsidRPr="008D1A07"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Name</w:t>
            </w:r>
          </w:p>
        </w:tc>
        <w:tc>
          <w:tcPr>
            <w:tcW w:w="6036" w:type="dxa"/>
          </w:tcPr>
          <w:p w14:paraId="2B5EA16F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7F5FBCD4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5CC5442A" w14:textId="77777777" w:rsidR="00E235DD" w:rsidRPr="008D1A07" w:rsidRDefault="00E235DD" w:rsidP="00F517C8">
            <w:pPr>
              <w:rPr>
                <w:rFonts w:cstheme="minorHAnsi"/>
                <w:i/>
                <w:color w:val="auto"/>
                <w:sz w:val="24"/>
                <w:szCs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Organisation</w:t>
            </w:r>
          </w:p>
        </w:tc>
        <w:tc>
          <w:tcPr>
            <w:tcW w:w="6036" w:type="dxa"/>
          </w:tcPr>
          <w:p w14:paraId="16D4DE45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38726750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16DC00F6" w14:textId="77777777" w:rsidR="00E235DD" w:rsidRDefault="00E235DD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Job Title:</w:t>
            </w:r>
          </w:p>
        </w:tc>
        <w:tc>
          <w:tcPr>
            <w:tcW w:w="6036" w:type="dxa"/>
          </w:tcPr>
          <w:p w14:paraId="111D9F3B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3E5FFDE4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17F2297A" w14:textId="77777777" w:rsidR="00E235DD" w:rsidRDefault="00E235DD" w:rsidP="00F517C8">
            <w:pP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Address</w:t>
            </w:r>
          </w:p>
        </w:tc>
        <w:tc>
          <w:tcPr>
            <w:tcW w:w="6036" w:type="dxa"/>
          </w:tcPr>
          <w:p w14:paraId="402DF6C0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30D1685D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039BDB04" w14:textId="77777777" w:rsidR="00E235DD" w:rsidRPr="0084768C" w:rsidRDefault="00E235DD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Email</w:t>
            </w:r>
          </w:p>
        </w:tc>
        <w:tc>
          <w:tcPr>
            <w:tcW w:w="6036" w:type="dxa"/>
          </w:tcPr>
          <w:p w14:paraId="0D2DCB00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E235DD" w:rsidRPr="008D1A07" w14:paraId="41037CC2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6C9D7573" w14:textId="77777777" w:rsidR="00E235DD" w:rsidRPr="0084768C" w:rsidRDefault="00E235DD" w:rsidP="00F517C8">
            <w:pPr>
              <w:rPr>
                <w:rFonts w:eastAsia="Arial" w:cstheme="minorHAnsi"/>
                <w:b/>
                <w:color w:val="auto"/>
                <w:sz w:val="24"/>
              </w:rPr>
            </w:pPr>
            <w:r w:rsidRPr="0084768C">
              <w:rPr>
                <w:rFonts w:eastAsia="Arial" w:cstheme="minorHAnsi"/>
                <w:b/>
                <w:color w:val="auto"/>
                <w:sz w:val="24"/>
              </w:rPr>
              <w:t>Telephone</w:t>
            </w:r>
          </w:p>
        </w:tc>
        <w:tc>
          <w:tcPr>
            <w:tcW w:w="6036" w:type="dxa"/>
          </w:tcPr>
          <w:p w14:paraId="6FAFA96C" w14:textId="77777777" w:rsidR="00E235DD" w:rsidRPr="008D1A07" w:rsidRDefault="00E235DD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</w:tbl>
    <w:p w14:paraId="3DD6074D" w14:textId="60E17F92" w:rsidR="00E235DD" w:rsidRDefault="00E235DD" w:rsidP="005D7C11">
      <w:pPr>
        <w:spacing w:after="0" w:line="269" w:lineRule="auto"/>
        <w:rPr>
          <w:rFonts w:eastAsia="Arial" w:cstheme="minorHAnsi"/>
          <w:b/>
          <w:color w:val="auto"/>
          <w:sz w:val="24"/>
        </w:rPr>
      </w:pPr>
    </w:p>
    <w:p w14:paraId="56E2F33B" w14:textId="77777777" w:rsidR="00B6590F" w:rsidRDefault="00AA19CB" w:rsidP="005D7C11">
      <w:pPr>
        <w:spacing w:after="0" w:line="269" w:lineRule="auto"/>
        <w:rPr>
          <w:rFonts w:eastAsia="Arial" w:cstheme="minorHAnsi"/>
          <w:b/>
          <w:color w:val="auto"/>
          <w:sz w:val="24"/>
        </w:rPr>
      </w:pPr>
      <w:r>
        <w:rPr>
          <w:rFonts w:eastAsia="Arial" w:cstheme="minorHAnsi"/>
          <w:b/>
          <w:color w:val="auto"/>
          <w:sz w:val="24"/>
        </w:rPr>
        <w:t xml:space="preserve">Referee </w:t>
      </w:r>
      <w:r w:rsidR="00451C31" w:rsidRPr="0084768C">
        <w:rPr>
          <w:rFonts w:eastAsia="Arial" w:cstheme="minorHAnsi"/>
          <w:b/>
          <w:color w:val="auto"/>
          <w:sz w:val="24"/>
        </w:rPr>
        <w:t xml:space="preserve">Endorsement: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072"/>
      </w:tblGrid>
      <w:tr w:rsidR="00AA19CB" w14:paraId="3FBC05BC" w14:textId="77777777" w:rsidTr="002B041C">
        <w:trPr>
          <w:trHeight w:val="2552"/>
        </w:trPr>
        <w:tc>
          <w:tcPr>
            <w:tcW w:w="9013" w:type="dxa"/>
          </w:tcPr>
          <w:p w14:paraId="5B9A0B9A" w14:textId="77777777" w:rsidR="00AA19CB" w:rsidRPr="00324234" w:rsidRDefault="00AA19CB" w:rsidP="00F517C8">
            <w:pPr>
              <w:rPr>
                <w:rFonts w:eastAsia="Arial" w:cstheme="minorHAnsi"/>
                <w:color w:val="auto"/>
                <w:sz w:val="24"/>
              </w:rPr>
            </w:pPr>
          </w:p>
        </w:tc>
      </w:tr>
    </w:tbl>
    <w:p w14:paraId="2B34E1A1" w14:textId="77777777" w:rsidR="00AA19CB" w:rsidRDefault="00AA19CB" w:rsidP="00AA19CB">
      <w:pPr>
        <w:spacing w:after="0"/>
        <w:rPr>
          <w:rFonts w:cstheme="minorHAnsi"/>
          <w:color w:val="auto"/>
        </w:rPr>
      </w:pPr>
    </w:p>
    <w:p w14:paraId="26C09948" w14:textId="1C200719" w:rsidR="00AA19CB" w:rsidRDefault="00AA19CB" w:rsidP="00AA19CB">
      <w:pPr>
        <w:spacing w:after="0" w:line="253" w:lineRule="auto"/>
        <w:rPr>
          <w:rFonts w:eastAsia="Arial" w:cstheme="minorHAnsi"/>
          <w:color w:val="auto"/>
          <w:sz w:val="21"/>
        </w:rPr>
      </w:pPr>
      <w:r w:rsidRPr="0084768C">
        <w:rPr>
          <w:rFonts w:eastAsia="Arial" w:cstheme="minorHAnsi"/>
          <w:color w:val="auto"/>
          <w:sz w:val="21"/>
        </w:rPr>
        <w:t xml:space="preserve">I hereby certify that the above information is true and correct to the best of my knowledge.  </w:t>
      </w:r>
    </w:p>
    <w:p w14:paraId="45C5370C" w14:textId="77777777" w:rsidR="00AA19CB" w:rsidRDefault="00AA19CB" w:rsidP="00AA19CB">
      <w:pPr>
        <w:spacing w:after="0" w:line="253" w:lineRule="auto"/>
        <w:rPr>
          <w:rFonts w:cstheme="minorHAnsi"/>
          <w:color w:val="auto"/>
        </w:rPr>
      </w:pPr>
      <w:r w:rsidRPr="0084768C">
        <w:rPr>
          <w:rFonts w:eastAsia="Arial" w:cstheme="minorHAnsi"/>
          <w:color w:val="auto"/>
          <w:sz w:val="21"/>
        </w:rPr>
        <w:t>I acknowledge that the RAeS NZ Division may contact me to verify the information, as required.</w:t>
      </w:r>
      <w:r w:rsidRPr="0084768C">
        <w:rPr>
          <w:rFonts w:eastAsia="Arial" w:cstheme="minorHAnsi"/>
          <w:color w:val="auto"/>
          <w:sz w:val="24"/>
        </w:rPr>
        <w:t xml:space="preserve"> </w:t>
      </w:r>
    </w:p>
    <w:tbl>
      <w:tblPr>
        <w:tblStyle w:val="TableGrid0"/>
        <w:tblW w:w="907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96"/>
        <w:gridCol w:w="6076"/>
      </w:tblGrid>
      <w:tr w:rsidR="00AA19CB" w:rsidRPr="008D1A07" w14:paraId="5FFB6B4F" w14:textId="77777777" w:rsidTr="002B041C">
        <w:trPr>
          <w:trHeight w:val="454"/>
        </w:trPr>
        <w:tc>
          <w:tcPr>
            <w:tcW w:w="2977" w:type="dxa"/>
            <w:shd w:val="clear" w:color="auto" w:fill="F2F2F2" w:themeFill="background1" w:themeFillShade="F2"/>
          </w:tcPr>
          <w:p w14:paraId="39DDA3AC" w14:textId="77777777" w:rsidR="00AA19CB" w:rsidRPr="008D1A07" w:rsidRDefault="00AA19CB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r>
              <w:rPr>
                <w:rFonts w:eastAsia="Arial" w:cstheme="minorHAnsi"/>
                <w:b/>
                <w:color w:val="auto"/>
                <w:sz w:val="24"/>
                <w:szCs w:val="24"/>
                <w:u w:color="000066"/>
              </w:rPr>
              <w:t>Date</w:t>
            </w:r>
          </w:p>
        </w:tc>
        <w:tc>
          <w:tcPr>
            <w:tcW w:w="6036" w:type="dxa"/>
          </w:tcPr>
          <w:p w14:paraId="06DCCEEF" w14:textId="77777777" w:rsidR="00AA19CB" w:rsidRPr="008D1A07" w:rsidRDefault="00AA19CB" w:rsidP="00F517C8">
            <w:pPr>
              <w:rPr>
                <w:rFonts w:cstheme="minorHAnsi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4B50904A" w14:textId="77777777" w:rsidR="00AA19CB" w:rsidRPr="0084768C" w:rsidRDefault="00AA19CB" w:rsidP="00AA19CB">
      <w:pPr>
        <w:spacing w:after="0" w:line="269" w:lineRule="auto"/>
        <w:rPr>
          <w:rFonts w:cstheme="minorHAnsi"/>
          <w:color w:val="auto"/>
        </w:rPr>
      </w:pPr>
    </w:p>
    <w:tbl>
      <w:tblPr>
        <w:tblStyle w:val="TableGrid0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9072"/>
      </w:tblGrid>
      <w:tr w:rsidR="00C47C0C" w:rsidRPr="00C47C0C" w14:paraId="6F654DEC" w14:textId="77777777" w:rsidTr="00595E00">
        <w:tc>
          <w:tcPr>
            <w:tcW w:w="9013" w:type="dxa"/>
            <w:shd w:val="clear" w:color="auto" w:fill="000000" w:themeFill="text1"/>
          </w:tcPr>
          <w:p w14:paraId="6CBC3182" w14:textId="77777777" w:rsidR="00C47C0C" w:rsidRPr="00C47C0C" w:rsidRDefault="00C47C0C" w:rsidP="00C47C0C">
            <w:pPr>
              <w:spacing w:line="269" w:lineRule="auto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C47C0C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Nomination forms are to be submitted by email to David Saunders </w:t>
            </w:r>
          </w:p>
          <w:p w14:paraId="0AC44523" w14:textId="77777777" w:rsidR="00C47C0C" w:rsidRDefault="00C47C0C" w:rsidP="00C47C0C">
            <w:pPr>
              <w:spacing w:line="269" w:lineRule="auto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C47C0C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Email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:  </w:t>
            </w:r>
            <w:r w:rsidRPr="00C47C0C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7611E2" w:rsidRPr="007611E2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hengeart2@gmail.com</w:t>
            </w:r>
            <w:r w:rsidR="007611E2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14:paraId="269CFB66" w14:textId="77777777" w:rsidR="007611E2" w:rsidRPr="00C47C0C" w:rsidRDefault="007611E2" w:rsidP="007611E2">
            <w:pPr>
              <w:spacing w:line="269" w:lineRule="auto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File formats : Save as .doc or .docx (Do not PDF)</w:t>
            </w:r>
          </w:p>
        </w:tc>
      </w:tr>
    </w:tbl>
    <w:p w14:paraId="1C6B36B8" w14:textId="77777777" w:rsidR="00AA19CB" w:rsidRPr="00C47C0C" w:rsidRDefault="00AA19CB" w:rsidP="00C47C0C">
      <w:pPr>
        <w:jc w:val="right"/>
        <w:rPr>
          <w:rFonts w:cstheme="minorHAnsi"/>
        </w:rPr>
      </w:pPr>
    </w:p>
    <w:sectPr w:rsidR="00AA19CB" w:rsidRPr="00C47C0C" w:rsidSect="00C47C0C">
      <w:pgSz w:w="11906" w:h="16838" w:code="9"/>
      <w:pgMar w:top="680" w:right="1134" w:bottom="709" w:left="1440" w:header="567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00501" w14:textId="77777777" w:rsidR="00802109" w:rsidRDefault="00802109">
      <w:pPr>
        <w:spacing w:after="0" w:line="240" w:lineRule="auto"/>
      </w:pPr>
      <w:r>
        <w:separator/>
      </w:r>
    </w:p>
  </w:endnote>
  <w:endnote w:type="continuationSeparator" w:id="0">
    <w:p w14:paraId="000FAFD9" w14:textId="77777777" w:rsidR="00802109" w:rsidRDefault="0080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C769F" w14:textId="77777777" w:rsidR="00B6590F" w:rsidRDefault="00451C31">
    <w:pPr>
      <w:tabs>
        <w:tab w:val="center" w:pos="4513"/>
        <w:tab w:val="right" w:pos="9023"/>
      </w:tabs>
      <w:spacing w:after="0"/>
      <w:ind w:right="-1"/>
    </w:pPr>
    <w:r>
      <w:rPr>
        <w:rFonts w:ascii="Palatino Linotype" w:eastAsia="Palatino Linotype" w:hAnsi="Palatino Linotype" w:cs="Palatino Linotype"/>
        <w:color w:val="000066"/>
        <w:sz w:val="20"/>
      </w:rPr>
      <w:t xml:space="preserve">RAeS – NZ Division  </w:t>
    </w:r>
    <w:r>
      <w:rPr>
        <w:rFonts w:ascii="Palatino Linotype" w:eastAsia="Palatino Linotype" w:hAnsi="Palatino Linotype" w:cs="Palatino Linotype"/>
        <w:color w:val="000066"/>
        <w:sz w:val="20"/>
      </w:rPr>
      <w:tab/>
      <w:t xml:space="preserve"> </w:t>
    </w:r>
    <w:r>
      <w:rPr>
        <w:rFonts w:ascii="Palatino Linotype" w:eastAsia="Palatino Linotype" w:hAnsi="Palatino Linotype" w:cs="Palatino Linotype"/>
        <w:color w:val="000066"/>
        <w:sz w:val="20"/>
      </w:rPr>
      <w:tab/>
      <w:t xml:space="preserve">Awards Nomination Form </w:t>
    </w:r>
  </w:p>
  <w:p w14:paraId="7C8F763E" w14:textId="77777777" w:rsidR="00B6590F" w:rsidRDefault="00451C31">
    <w:pPr>
      <w:spacing w:after="0"/>
      <w:ind w:lef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Palatino Linotype" w:eastAsia="Palatino Linotype" w:hAnsi="Palatino Linotype" w:cs="Palatino Linotype"/>
        <w:color w:val="000066"/>
        <w:sz w:val="20"/>
      </w:rPr>
      <w:t>2</w:t>
    </w:r>
    <w:r>
      <w:rPr>
        <w:rFonts w:ascii="Palatino Linotype" w:eastAsia="Palatino Linotype" w:hAnsi="Palatino Linotype" w:cs="Palatino Linotype"/>
        <w:color w:val="000066"/>
        <w:sz w:val="20"/>
      </w:rPr>
      <w:fldChar w:fldCharType="end"/>
    </w:r>
    <w:r>
      <w:rPr>
        <w:rFonts w:ascii="Palatino Linotype" w:eastAsia="Palatino Linotype" w:hAnsi="Palatino Linotype" w:cs="Palatino Linotype"/>
        <w:color w:val="00006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BF807" w14:textId="77777777" w:rsidR="00B6590F" w:rsidRPr="00C47C0C" w:rsidRDefault="00451C31" w:rsidP="00B724D7">
    <w:pPr>
      <w:tabs>
        <w:tab w:val="center" w:pos="4513"/>
        <w:tab w:val="right" w:pos="9023"/>
      </w:tabs>
      <w:spacing w:after="0"/>
      <w:ind w:right="-1"/>
      <w:rPr>
        <w:rFonts w:asciiTheme="minorHAnsi" w:hAnsiTheme="minorHAnsi" w:cstheme="minorHAnsi"/>
        <w:color w:val="auto"/>
      </w:rPr>
    </w:pPr>
    <w:r w:rsidRPr="00C47C0C">
      <w:rPr>
        <w:rFonts w:asciiTheme="minorHAnsi" w:eastAsia="Palatino Linotype" w:hAnsiTheme="minorHAnsi" w:cstheme="minorHAnsi"/>
        <w:color w:val="auto"/>
        <w:sz w:val="20"/>
      </w:rPr>
      <w:t xml:space="preserve">RAeS – NZ Division  </w:t>
    </w:r>
    <w:r w:rsidRPr="00C47C0C">
      <w:rPr>
        <w:rFonts w:asciiTheme="minorHAnsi" w:eastAsia="Palatino Linotype" w:hAnsiTheme="minorHAnsi" w:cstheme="minorHAnsi"/>
        <w:color w:val="auto"/>
        <w:sz w:val="20"/>
      </w:rPr>
      <w:tab/>
      <w:t xml:space="preserve">Awards Nomination Form </w:t>
    </w:r>
    <w:r w:rsidR="00B724D7" w:rsidRPr="00C47C0C">
      <w:rPr>
        <w:rFonts w:asciiTheme="minorHAnsi" w:eastAsia="Palatino Linotype" w:hAnsiTheme="minorHAnsi" w:cstheme="minorHAnsi"/>
        <w:color w:val="auto"/>
        <w:sz w:val="20"/>
      </w:rPr>
      <w:tab/>
    </w:r>
    <w:r w:rsidR="00C47C0C" w:rsidRPr="00C47C0C">
      <w:rPr>
        <w:rFonts w:asciiTheme="minorHAnsi" w:eastAsia="Palatino Linotype" w:hAnsiTheme="minorHAnsi" w:cstheme="minorHAnsi"/>
        <w:color w:val="auto"/>
        <w:sz w:val="20"/>
      </w:rPr>
      <w:t xml:space="preserve">Page </w:t>
    </w:r>
    <w:r w:rsidRPr="00C47C0C">
      <w:rPr>
        <w:rFonts w:asciiTheme="minorHAnsi" w:hAnsiTheme="minorHAnsi" w:cstheme="minorHAnsi"/>
        <w:color w:val="auto"/>
      </w:rPr>
      <w:fldChar w:fldCharType="begin"/>
    </w:r>
    <w:r w:rsidRPr="00C47C0C">
      <w:rPr>
        <w:rFonts w:asciiTheme="minorHAnsi" w:hAnsiTheme="minorHAnsi" w:cstheme="minorHAnsi"/>
        <w:color w:val="auto"/>
      </w:rPr>
      <w:instrText xml:space="preserve"> PAGE   \* MERGEFORMAT </w:instrText>
    </w:r>
    <w:r w:rsidRPr="00C47C0C">
      <w:rPr>
        <w:rFonts w:asciiTheme="minorHAnsi" w:hAnsiTheme="minorHAnsi" w:cstheme="minorHAnsi"/>
        <w:color w:val="auto"/>
      </w:rPr>
      <w:fldChar w:fldCharType="separate"/>
    </w:r>
    <w:r w:rsidRPr="00C47C0C">
      <w:rPr>
        <w:rFonts w:asciiTheme="minorHAnsi" w:eastAsia="Palatino Linotype" w:hAnsiTheme="minorHAnsi" w:cstheme="minorHAnsi"/>
        <w:color w:val="auto"/>
        <w:sz w:val="20"/>
      </w:rPr>
      <w:t>2</w:t>
    </w:r>
    <w:r w:rsidRPr="00C47C0C">
      <w:rPr>
        <w:rFonts w:asciiTheme="minorHAnsi" w:eastAsia="Palatino Linotype" w:hAnsiTheme="minorHAnsi" w:cstheme="minorHAnsi"/>
        <w:color w:val="auto"/>
        <w:sz w:val="20"/>
      </w:rPr>
      <w:fldChar w:fldCharType="end"/>
    </w:r>
    <w:r w:rsidR="00C47C0C" w:rsidRPr="00C47C0C">
      <w:rPr>
        <w:rFonts w:asciiTheme="minorHAnsi" w:eastAsia="Palatino Linotype" w:hAnsiTheme="minorHAnsi" w:cstheme="minorHAnsi"/>
        <w:color w:val="auto"/>
        <w:sz w:val="20"/>
      </w:rPr>
      <w:t xml:space="preserve"> of </w:t>
    </w:r>
    <w:r w:rsidR="00C47C0C" w:rsidRPr="00C47C0C">
      <w:rPr>
        <w:rFonts w:asciiTheme="minorHAnsi" w:eastAsia="Palatino Linotype" w:hAnsiTheme="minorHAnsi" w:cstheme="minorHAnsi"/>
        <w:color w:val="auto"/>
        <w:sz w:val="20"/>
      </w:rPr>
      <w:fldChar w:fldCharType="begin"/>
    </w:r>
    <w:r w:rsidR="00C47C0C" w:rsidRPr="00C47C0C">
      <w:rPr>
        <w:rFonts w:asciiTheme="minorHAnsi" w:eastAsia="Palatino Linotype" w:hAnsiTheme="minorHAnsi" w:cstheme="minorHAnsi"/>
        <w:color w:val="auto"/>
        <w:sz w:val="20"/>
      </w:rPr>
      <w:instrText xml:space="preserve"> NUMPAGES   \* MERGEFORMAT </w:instrText>
    </w:r>
    <w:r w:rsidR="00C47C0C" w:rsidRPr="00C47C0C">
      <w:rPr>
        <w:rFonts w:asciiTheme="minorHAnsi" w:eastAsia="Palatino Linotype" w:hAnsiTheme="minorHAnsi" w:cstheme="minorHAnsi"/>
        <w:color w:val="auto"/>
        <w:sz w:val="20"/>
      </w:rPr>
      <w:fldChar w:fldCharType="separate"/>
    </w:r>
    <w:r w:rsidR="00C47C0C" w:rsidRPr="00C47C0C">
      <w:rPr>
        <w:rFonts w:asciiTheme="minorHAnsi" w:eastAsia="Palatino Linotype" w:hAnsiTheme="minorHAnsi" w:cstheme="minorHAnsi"/>
        <w:noProof/>
        <w:color w:val="auto"/>
        <w:sz w:val="20"/>
      </w:rPr>
      <w:t>4</w:t>
    </w:r>
    <w:r w:rsidR="00C47C0C" w:rsidRPr="00C47C0C">
      <w:rPr>
        <w:rFonts w:asciiTheme="minorHAnsi" w:eastAsia="Palatino Linotype" w:hAnsiTheme="minorHAnsi" w:cstheme="minorHAnsi"/>
        <w:color w:val="auto"/>
        <w:sz w:val="20"/>
      </w:rPr>
      <w:fldChar w:fldCharType="end"/>
    </w:r>
    <w:r w:rsidRPr="00C47C0C">
      <w:rPr>
        <w:rFonts w:asciiTheme="minorHAnsi" w:eastAsia="Palatino Linotype" w:hAnsiTheme="minorHAnsi" w:cstheme="minorHAnsi"/>
        <w:color w:val="auto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6E327" w14:textId="77777777" w:rsidR="00B6590F" w:rsidRPr="00B724D7" w:rsidRDefault="00451C31" w:rsidP="00B724D7">
    <w:pPr>
      <w:tabs>
        <w:tab w:val="center" w:pos="4513"/>
        <w:tab w:val="center" w:pos="9028"/>
      </w:tabs>
      <w:spacing w:after="0"/>
      <w:rPr>
        <w:rFonts w:asciiTheme="minorHAnsi" w:hAnsiTheme="minorHAnsi" w:cstheme="minorHAnsi"/>
      </w:rPr>
    </w:pPr>
    <w:r w:rsidRPr="00B724D7">
      <w:rPr>
        <w:rFonts w:asciiTheme="minorHAnsi" w:eastAsia="Palatino Linotype" w:hAnsiTheme="minorHAnsi" w:cstheme="minorHAnsi"/>
        <w:color w:val="000066"/>
        <w:sz w:val="20"/>
      </w:rPr>
      <w:t xml:space="preserve">RAeS – NZ Division  </w:t>
    </w:r>
    <w:r w:rsidRPr="00B724D7">
      <w:rPr>
        <w:rFonts w:asciiTheme="minorHAnsi" w:eastAsia="Palatino Linotype" w:hAnsiTheme="minorHAnsi" w:cstheme="minorHAnsi"/>
        <w:color w:val="000066"/>
        <w:sz w:val="20"/>
      </w:rPr>
      <w:tab/>
      <w:t xml:space="preserve"> </w:t>
    </w:r>
    <w:r w:rsidRPr="00B724D7">
      <w:rPr>
        <w:rFonts w:asciiTheme="minorHAnsi" w:eastAsia="Palatino Linotype" w:hAnsiTheme="minorHAnsi" w:cstheme="minorHAnsi"/>
        <w:color w:val="000066"/>
        <w:sz w:val="20"/>
      </w:rPr>
      <w:tab/>
    </w:r>
    <w:r w:rsidRPr="00B724D7">
      <w:rPr>
        <w:rFonts w:asciiTheme="minorHAnsi" w:hAnsiTheme="minorHAnsi" w:cstheme="minorHAnsi"/>
      </w:rPr>
      <w:fldChar w:fldCharType="begin"/>
    </w:r>
    <w:r w:rsidRPr="00B724D7">
      <w:rPr>
        <w:rFonts w:asciiTheme="minorHAnsi" w:hAnsiTheme="minorHAnsi" w:cstheme="minorHAnsi"/>
      </w:rPr>
      <w:instrText xml:space="preserve"> PAGE   \* MERGEFORMAT </w:instrText>
    </w:r>
    <w:r w:rsidRPr="00B724D7">
      <w:rPr>
        <w:rFonts w:asciiTheme="minorHAnsi" w:hAnsiTheme="minorHAnsi" w:cstheme="minorHAnsi"/>
      </w:rPr>
      <w:fldChar w:fldCharType="separate"/>
    </w:r>
    <w:r w:rsidRPr="00B724D7">
      <w:rPr>
        <w:rFonts w:asciiTheme="minorHAnsi" w:eastAsia="Palatino Linotype" w:hAnsiTheme="minorHAnsi" w:cstheme="minorHAnsi"/>
        <w:color w:val="000066"/>
        <w:sz w:val="20"/>
      </w:rPr>
      <w:t>1</w:t>
    </w:r>
    <w:r w:rsidRPr="00B724D7">
      <w:rPr>
        <w:rFonts w:asciiTheme="minorHAnsi" w:eastAsia="Palatino Linotype" w:hAnsiTheme="minorHAnsi" w:cstheme="minorHAnsi"/>
        <w:color w:val="000066"/>
        <w:sz w:val="20"/>
      </w:rPr>
      <w:fldChar w:fldCharType="end"/>
    </w:r>
    <w:r w:rsidRPr="00B724D7">
      <w:rPr>
        <w:rFonts w:asciiTheme="minorHAnsi" w:eastAsia="Palatino Linotype" w:hAnsiTheme="minorHAnsi" w:cstheme="minorHAnsi"/>
        <w:color w:val="00006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D137F" w14:textId="77777777" w:rsidR="00802109" w:rsidRDefault="00802109">
      <w:pPr>
        <w:spacing w:after="0" w:line="240" w:lineRule="auto"/>
      </w:pPr>
      <w:r>
        <w:separator/>
      </w:r>
    </w:p>
  </w:footnote>
  <w:footnote w:type="continuationSeparator" w:id="0">
    <w:p w14:paraId="7321CB14" w14:textId="77777777" w:rsidR="00802109" w:rsidRDefault="008021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ECA"/>
    <w:rsid w:val="00045B87"/>
    <w:rsid w:val="000F384A"/>
    <w:rsid w:val="00173961"/>
    <w:rsid w:val="001B3D97"/>
    <w:rsid w:val="001B5E67"/>
    <w:rsid w:val="002552B5"/>
    <w:rsid w:val="00291083"/>
    <w:rsid w:val="00295D77"/>
    <w:rsid w:val="002B041C"/>
    <w:rsid w:val="00324234"/>
    <w:rsid w:val="0038055D"/>
    <w:rsid w:val="003E26A3"/>
    <w:rsid w:val="004053FD"/>
    <w:rsid w:val="00450E39"/>
    <w:rsid w:val="00451C31"/>
    <w:rsid w:val="00477D9E"/>
    <w:rsid w:val="004F4ECA"/>
    <w:rsid w:val="005003CB"/>
    <w:rsid w:val="0054654A"/>
    <w:rsid w:val="00593368"/>
    <w:rsid w:val="00595E00"/>
    <w:rsid w:val="005D7C11"/>
    <w:rsid w:val="00665311"/>
    <w:rsid w:val="006A7314"/>
    <w:rsid w:val="006C483D"/>
    <w:rsid w:val="007255AA"/>
    <w:rsid w:val="00730639"/>
    <w:rsid w:val="007611E2"/>
    <w:rsid w:val="00765AEA"/>
    <w:rsid w:val="00802109"/>
    <w:rsid w:val="00823CE6"/>
    <w:rsid w:val="0084768C"/>
    <w:rsid w:val="00863E85"/>
    <w:rsid w:val="0088394F"/>
    <w:rsid w:val="008C3CD0"/>
    <w:rsid w:val="008D1A07"/>
    <w:rsid w:val="009B76D6"/>
    <w:rsid w:val="009D2CF8"/>
    <w:rsid w:val="009E144E"/>
    <w:rsid w:val="009F163C"/>
    <w:rsid w:val="00AA19CB"/>
    <w:rsid w:val="00B655DE"/>
    <w:rsid w:val="00B6590F"/>
    <w:rsid w:val="00B724D7"/>
    <w:rsid w:val="00BA637D"/>
    <w:rsid w:val="00BB2D30"/>
    <w:rsid w:val="00C47C0C"/>
    <w:rsid w:val="00C77663"/>
    <w:rsid w:val="00CD3C5C"/>
    <w:rsid w:val="00CF1184"/>
    <w:rsid w:val="00E13E17"/>
    <w:rsid w:val="00E235DD"/>
    <w:rsid w:val="00E67F19"/>
    <w:rsid w:val="00EC3653"/>
    <w:rsid w:val="00F517C8"/>
    <w:rsid w:val="00F7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EA890"/>
  <w15:docId w15:val="{6D142E31-5A2D-432C-8BF9-733380CF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N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2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4D7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847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11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1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\Documents\RAeS\Awards\raes-nz-division_awards-nomination-form_v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3D5FA-666E-4BA2-A51A-B30180C1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raes-nz-division_awards-nomination-form_v3.dotx</Template>
  <TotalTime>13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Saunders</dc:creator>
  <cp:keywords/>
  <cp:lastModifiedBy>David Jupp</cp:lastModifiedBy>
  <cp:revision>4</cp:revision>
  <dcterms:created xsi:type="dcterms:W3CDTF">2024-12-05T02:31:00Z</dcterms:created>
  <dcterms:modified xsi:type="dcterms:W3CDTF">2024-12-05T02:51:00Z</dcterms:modified>
</cp:coreProperties>
</file>